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6545B" w:rsidRPr="00C6545B" w:rsidRDefault="009824D9">
      <w:pPr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DFBFEF2" wp14:editId="1770312E">
                <wp:simplePos x="0" y="0"/>
                <wp:positionH relativeFrom="column">
                  <wp:posOffset>250825</wp:posOffset>
                </wp:positionH>
                <wp:positionV relativeFrom="paragraph">
                  <wp:posOffset>-248920</wp:posOffset>
                </wp:positionV>
                <wp:extent cx="2072640" cy="2085975"/>
                <wp:effectExtent l="0" t="0" r="22860" b="28575"/>
                <wp:wrapNone/>
                <wp:docPr id="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.75pt;margin-top:-19.6pt;width:163.2pt;height:164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"/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5B2D863" wp14:editId="692438BC">
                <wp:simplePos x="0" y="0"/>
                <wp:positionH relativeFrom="column">
                  <wp:posOffset>7555230</wp:posOffset>
                </wp:positionH>
                <wp:positionV relativeFrom="paragraph">
                  <wp:posOffset>1051560</wp:posOffset>
                </wp:positionV>
                <wp:extent cx="2072640" cy="2597150"/>
                <wp:effectExtent l="0" t="0" r="22860" b="12700"/>
                <wp:wrapNone/>
                <wp:docPr id="6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481" w:rsidRPr="004E0481" w:rsidRDefault="004D636A" w:rsidP="004E04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DA0E7DF" wp14:editId="10EC1302">
                                  <wp:extent cx="1860550" cy="1860550"/>
                                  <wp:effectExtent l="0" t="0" r="6350" b="6350"/>
                                  <wp:docPr id="4" name="Imagen 4" descr="E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055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0481">
                              <w:br/>
                            </w:r>
                            <w:r w:rsidR="004E0481">
                              <w:rPr>
                                <w:sz w:val="80"/>
                                <w:szCs w:val="80"/>
                              </w:rPr>
                              <w:t>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94.9pt;margin-top:82.8pt;width:163.2pt;height:204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">
                <v:textbox>
                  <w:txbxContent>
                    <w:p w:rsidR="004E0481" w:rsidRPr="004E0481" w:rsidRDefault="004D636A" w:rsidP="004E0481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DA0E7DF" wp14:editId="10EC1302">
                            <wp:extent cx="1860550" cy="1860550"/>
                            <wp:effectExtent l="0" t="0" r="6350" b="6350"/>
                            <wp:docPr id="4" name="Imagen 4" descr="E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0550" cy="186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0481">
                        <w:br/>
                      </w:r>
                      <w:r w:rsidR="004E0481">
                        <w:rPr>
                          <w:sz w:val="80"/>
                          <w:szCs w:val="80"/>
                        </w:rPr>
                        <w:t>ELI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DA17E5B" wp14:editId="27793EC7">
                <wp:simplePos x="0" y="0"/>
                <wp:positionH relativeFrom="column">
                  <wp:posOffset>5099050</wp:posOffset>
                </wp:positionH>
                <wp:positionV relativeFrom="paragraph">
                  <wp:posOffset>1063625</wp:posOffset>
                </wp:positionV>
                <wp:extent cx="2213610" cy="2597150"/>
                <wp:effectExtent l="0" t="0" r="15240" b="12700"/>
                <wp:wrapNone/>
                <wp:docPr id="6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361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B7" w:rsidRDefault="004D636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8C4309C" wp14:editId="7989BAD8">
                                  <wp:extent cx="2080895" cy="1765935"/>
                                  <wp:effectExtent l="0" t="0" r="0" b="5715"/>
                                  <wp:docPr id="2" name="Image 110" descr="Ng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0" descr="Ng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895" cy="176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6B7" w:rsidRPr="00AA26B7" w:rsidRDefault="00AA26B7" w:rsidP="00AA26B7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A26B7">
                              <w:rPr>
                                <w:sz w:val="80"/>
                                <w:szCs w:val="80"/>
                              </w:rPr>
                              <w:t>NGOR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1.5pt;margin-top:83.75pt;width:174.3pt;height:204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">
                <v:textbox>
                  <w:txbxContent>
                    <w:p w:rsidR="00AA26B7" w:rsidRDefault="004D636A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8C4309C" wp14:editId="7989BAD8">
                            <wp:extent cx="2080895" cy="1765935"/>
                            <wp:effectExtent l="0" t="0" r="0" b="5715"/>
                            <wp:docPr id="2" name="Image 110" descr="Ng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0" descr="Ng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895" cy="1765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6B7" w:rsidRPr="00AA26B7" w:rsidRDefault="00AA26B7" w:rsidP="00AA26B7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AA26B7">
                        <w:rPr>
                          <w:sz w:val="80"/>
                          <w:szCs w:val="80"/>
                        </w:rPr>
                        <w:t>NGOR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16A2A56" wp14:editId="10E7217A">
                <wp:simplePos x="0" y="0"/>
                <wp:positionH relativeFrom="column">
                  <wp:posOffset>2777490</wp:posOffset>
                </wp:positionH>
                <wp:positionV relativeFrom="paragraph">
                  <wp:posOffset>1075690</wp:posOffset>
                </wp:positionV>
                <wp:extent cx="2072640" cy="2597150"/>
                <wp:effectExtent l="0" t="0" r="22860" b="12700"/>
                <wp:wrapNone/>
                <wp:docPr id="6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B7" w:rsidRDefault="004D636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C2A9F17" wp14:editId="4A25FDE3">
                                  <wp:extent cx="1891665" cy="1765935"/>
                                  <wp:effectExtent l="0" t="0" r="0" b="5715"/>
                                  <wp:docPr id="6" name="Image 109" descr="Agnè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9" descr="Agnè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665" cy="176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6B7" w:rsidRPr="00AA26B7" w:rsidRDefault="00AA26B7" w:rsidP="00AA26B7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A26B7">
                              <w:rPr>
                                <w:sz w:val="80"/>
                                <w:szCs w:val="80"/>
                              </w:rPr>
                              <w:t>AGNES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218.7pt;margin-top:84.7pt;width:163.2pt;height:20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">
                <v:textbox>
                  <w:txbxContent>
                    <w:p w:rsidR="00AA26B7" w:rsidRDefault="004D636A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C2A9F17" wp14:editId="4A25FDE3">
                            <wp:extent cx="1891665" cy="1765935"/>
                            <wp:effectExtent l="0" t="0" r="0" b="5715"/>
                            <wp:docPr id="6" name="Image 109" descr="Agnè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9" descr="Agnè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665" cy="1765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6B7" w:rsidRPr="00AA26B7" w:rsidRDefault="00AA26B7" w:rsidP="00AA26B7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AA26B7">
                        <w:rPr>
                          <w:sz w:val="80"/>
                          <w:szCs w:val="80"/>
                        </w:rPr>
                        <w:t>AGNES</w:t>
                      </w:r>
                    </w:p>
                  </w:txbxContent>
                </v:textbox>
              </v:rect>
            </w:pict>
          </mc:Fallback>
        </mc:AlternateContent>
      </w:r>
      <w:r w:rsidR="00C6545B">
        <w:rPr>
          <w:sz w:val="144"/>
          <w:szCs w:val="144"/>
        </w:rPr>
        <w:t xml:space="preserve">            </w:t>
      </w:r>
      <w:r w:rsidR="00C6545B">
        <w:rPr>
          <w:sz w:val="144"/>
          <w:szCs w:val="144"/>
        </w:rPr>
        <w:tab/>
      </w:r>
      <w:r w:rsidR="00221EFB">
        <w:rPr>
          <w:sz w:val="144"/>
          <w:szCs w:val="144"/>
        </w:rPr>
        <w:t xml:space="preserve"> </w:t>
      </w:r>
      <w:r w:rsidR="00221EFB">
        <w:rPr>
          <w:sz w:val="100"/>
          <w:szCs w:val="100"/>
        </w:rPr>
        <w:t xml:space="preserve">VA   A   </w:t>
      </w:r>
      <w:r w:rsidR="00221EFB" w:rsidRPr="00D502F5">
        <w:rPr>
          <w:b/>
          <w:sz w:val="100"/>
          <w:szCs w:val="100"/>
        </w:rPr>
        <w:t xml:space="preserve">L’ECOLE </w:t>
      </w:r>
      <w:r w:rsidR="00221EFB">
        <w:rPr>
          <w:sz w:val="100"/>
          <w:szCs w:val="100"/>
        </w:rPr>
        <w:t xml:space="preserve">  AVEC</w:t>
      </w:r>
      <w:r w:rsidR="00C6545B">
        <w:rPr>
          <w:sz w:val="100"/>
          <w:szCs w:val="100"/>
        </w:rPr>
        <w:br/>
      </w:r>
    </w:p>
    <w:p w:rsidR="00C6545B" w:rsidRDefault="00221EFB" w:rsidP="00221EFB">
      <w:pPr>
        <w:tabs>
          <w:tab w:val="left" w:pos="8533"/>
        </w:tabs>
        <w:rPr>
          <w:sz w:val="100"/>
          <w:szCs w:val="100"/>
        </w:rPr>
      </w:pPr>
      <w:r>
        <w:rPr>
          <w:sz w:val="100"/>
          <w:szCs w:val="100"/>
        </w:rPr>
        <w:tab/>
      </w:r>
    </w:p>
    <w:p w:rsidR="00221EFB" w:rsidRDefault="009824D9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6D60F7E" wp14:editId="7D1D0925">
                <wp:simplePos x="0" y="0"/>
                <wp:positionH relativeFrom="column">
                  <wp:posOffset>2786380</wp:posOffset>
                </wp:positionH>
                <wp:positionV relativeFrom="paragraph">
                  <wp:posOffset>930275</wp:posOffset>
                </wp:positionV>
                <wp:extent cx="2072640" cy="2249805"/>
                <wp:effectExtent l="0" t="0" r="22860" b="17145"/>
                <wp:wrapNone/>
                <wp:docPr id="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B7" w:rsidRDefault="004D636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1CE95B0" wp14:editId="3D513BD5">
                                  <wp:extent cx="1891665" cy="1482090"/>
                                  <wp:effectExtent l="0" t="0" r="0" b="3810"/>
                                  <wp:docPr id="12" name="Image 113" descr="Khad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3" descr="Khad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665" cy="1482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6B7" w:rsidRPr="00AA26B7" w:rsidRDefault="00AA26B7" w:rsidP="00AA26B7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A26B7">
                              <w:rPr>
                                <w:sz w:val="80"/>
                                <w:szCs w:val="80"/>
                              </w:rPr>
                              <w:t>KHADY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219.4pt;margin-top:73.25pt;width:163.2pt;height:177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">
                <v:textbox>
                  <w:txbxContent>
                    <w:p w:rsidR="00AA26B7" w:rsidRDefault="004D636A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1CE95B0" wp14:editId="3D513BD5">
                            <wp:extent cx="1891665" cy="1482090"/>
                            <wp:effectExtent l="0" t="0" r="0" b="3810"/>
                            <wp:docPr id="12" name="Image 113" descr="Khad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3" descr="Khad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665" cy="1482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6B7" w:rsidRPr="00AA26B7" w:rsidRDefault="00AA26B7" w:rsidP="00AA26B7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AA26B7">
                        <w:rPr>
                          <w:sz w:val="80"/>
                          <w:szCs w:val="80"/>
                        </w:rPr>
                        <w:t>KHADY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B9715BE" wp14:editId="1E2A08C5">
                <wp:simplePos x="0" y="0"/>
                <wp:positionH relativeFrom="column">
                  <wp:posOffset>5101590</wp:posOffset>
                </wp:positionH>
                <wp:positionV relativeFrom="paragraph">
                  <wp:posOffset>930275</wp:posOffset>
                </wp:positionV>
                <wp:extent cx="2213610" cy="2249805"/>
                <wp:effectExtent l="0" t="0" r="15240" b="17145"/>
                <wp:wrapNone/>
                <wp:docPr id="6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3610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85" w:rsidRPr="009F5685" w:rsidRDefault="004D636A" w:rsidP="009F5685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141349A" wp14:editId="1D8BD1F0">
                                  <wp:extent cx="1986280" cy="1544955"/>
                                  <wp:effectExtent l="0" t="0" r="0" b="0"/>
                                  <wp:docPr id="10" name="Imagen 10" descr="PITCHO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PITCHO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6280" cy="1544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5685">
                              <w:rPr>
                                <w:noProof/>
                                <w:lang w:eastAsia="fr-FR"/>
                              </w:rPr>
                              <w:br/>
                            </w:r>
                            <w:r w:rsidR="009F5685">
                              <w:rPr>
                                <w:sz w:val="80"/>
                                <w:szCs w:val="80"/>
                              </w:rPr>
                              <w:t>PITCHOU</w:t>
                            </w:r>
                            <w:r w:rsidR="009F5685" w:rsidRPr="00AA26B7">
                              <w:rPr>
                                <w:sz w:val="80"/>
                                <w:szCs w:val="80"/>
                              </w:rPr>
                              <w:t>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30" style="position:absolute;margin-left:401.7pt;margin-top:73.25pt;width:174.3pt;height:177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">
                <v:textbox>
                  <w:txbxContent>
                    <w:p w:rsidR="009F5685" w:rsidRPr="009F5685" w:rsidRDefault="004D636A" w:rsidP="009F5685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141349A" wp14:editId="1D8BD1F0">
                            <wp:extent cx="1986280" cy="1544955"/>
                            <wp:effectExtent l="0" t="0" r="0" b="0"/>
                            <wp:docPr id="10" name="Imagen 10" descr="PITCHO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PITCHO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6280" cy="1544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5685">
                        <w:rPr>
                          <w:noProof/>
                          <w:lang w:eastAsia="fr-FR"/>
                        </w:rPr>
                        <w:br/>
                      </w:r>
                      <w:r w:rsidR="009F5685">
                        <w:rPr>
                          <w:sz w:val="80"/>
                          <w:szCs w:val="80"/>
                        </w:rPr>
                        <w:t>PITCHOU</w:t>
                      </w:r>
                      <w:r w:rsidR="009F5685" w:rsidRPr="00AA26B7">
                        <w:rPr>
                          <w:sz w:val="80"/>
                          <w:szCs w:val="80"/>
                        </w:rPr>
                        <w:t>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9F32E0" wp14:editId="6F6F95E3">
                <wp:simplePos x="0" y="0"/>
                <wp:positionH relativeFrom="column">
                  <wp:posOffset>7560310</wp:posOffset>
                </wp:positionH>
                <wp:positionV relativeFrom="paragraph">
                  <wp:posOffset>930275</wp:posOffset>
                </wp:positionV>
                <wp:extent cx="2072640" cy="2249805"/>
                <wp:effectExtent l="0" t="0" r="22860" b="17145"/>
                <wp:wrapNone/>
                <wp:docPr id="6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85" w:rsidRPr="009F5685" w:rsidRDefault="004D636A" w:rsidP="009F56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110FCF0" wp14:editId="03C4218A">
                                  <wp:extent cx="1544955" cy="1544955"/>
                                  <wp:effectExtent l="0" t="0" r="0" b="0"/>
                                  <wp:docPr id="8" name="Image 1" descr="Odette 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Odette 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955" cy="1544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5685">
                              <w:br/>
                            </w:r>
                            <w:r w:rsidR="009F5685">
                              <w:rPr>
                                <w:sz w:val="80"/>
                                <w:szCs w:val="80"/>
                              </w:rPr>
                              <w:t>OD</w:t>
                            </w:r>
                            <w:r w:rsidR="009F5685" w:rsidRPr="00AA26B7">
                              <w:rPr>
                                <w:sz w:val="80"/>
                                <w:szCs w:val="80"/>
                              </w:rPr>
                              <w:t>E</w:t>
                            </w:r>
                            <w:r w:rsidR="009F5685">
                              <w:rPr>
                                <w:sz w:val="80"/>
                                <w:szCs w:val="80"/>
                              </w:rPr>
                              <w:t>TT</w:t>
                            </w:r>
                            <w:r w:rsidR="009F5685" w:rsidRPr="00AA26B7">
                              <w:rPr>
                                <w:sz w:val="80"/>
                                <w:szCs w:val="8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31" style="position:absolute;margin-left:595.3pt;margin-top:73.25pt;width:163.2pt;height:177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">
                <v:textbox>
                  <w:txbxContent>
                    <w:p w:rsidR="009F5685" w:rsidRPr="009F5685" w:rsidRDefault="004D636A" w:rsidP="009F5685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110FCF0" wp14:editId="03C4218A">
                            <wp:extent cx="1544955" cy="1544955"/>
                            <wp:effectExtent l="0" t="0" r="0" b="0"/>
                            <wp:docPr id="8" name="Image 1" descr="Odette 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Odette 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955" cy="1544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5685">
                        <w:br/>
                      </w:r>
                      <w:r w:rsidR="009F5685">
                        <w:rPr>
                          <w:sz w:val="80"/>
                          <w:szCs w:val="80"/>
                        </w:rPr>
                        <w:t>OD</w:t>
                      </w:r>
                      <w:r w:rsidR="009F5685" w:rsidRPr="00AA26B7">
                        <w:rPr>
                          <w:sz w:val="80"/>
                          <w:szCs w:val="80"/>
                        </w:rPr>
                        <w:t>E</w:t>
                      </w:r>
                      <w:r w:rsidR="009F5685">
                        <w:rPr>
                          <w:sz w:val="80"/>
                          <w:szCs w:val="80"/>
                        </w:rPr>
                        <w:t>TT</w:t>
                      </w:r>
                      <w:r w:rsidR="009F5685" w:rsidRPr="00AA26B7">
                        <w:rPr>
                          <w:sz w:val="80"/>
                          <w:szCs w:val="8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C6545B" w:rsidRPr="00C6545B">
        <w:rPr>
          <w:sz w:val="100"/>
          <w:szCs w:val="100"/>
        </w:rPr>
        <w:t>SES AMIS:</w:t>
      </w:r>
      <w:r w:rsidR="00C6545B">
        <w:rPr>
          <w:sz w:val="100"/>
          <w:szCs w:val="100"/>
        </w:rPr>
        <w:t xml:space="preserve">     </w:t>
      </w:r>
      <w:r w:rsidR="00221EFB" w:rsidRPr="00221EFB">
        <w:rPr>
          <w:sz w:val="100"/>
          <w:szCs w:val="100"/>
        </w:rPr>
        <w:t xml:space="preserve">  </w:t>
      </w:r>
      <w:r w:rsidR="00221EFB">
        <w:rPr>
          <w:sz w:val="100"/>
          <w:szCs w:val="100"/>
        </w:rPr>
        <w:t xml:space="preserve">                                            </w:t>
      </w:r>
    </w:p>
    <w:p w:rsidR="00221EFB" w:rsidRDefault="00221EFB" w:rsidP="00221EFB">
      <w:pPr>
        <w:tabs>
          <w:tab w:val="left" w:pos="9328"/>
        </w:tabs>
        <w:rPr>
          <w:sz w:val="100"/>
          <w:szCs w:val="100"/>
        </w:rPr>
      </w:pPr>
    </w:p>
    <w:p w:rsidR="00221EFB" w:rsidRDefault="00221EFB" w:rsidP="00221EFB">
      <w:pPr>
        <w:tabs>
          <w:tab w:val="left" w:pos="9328"/>
        </w:tabs>
        <w:rPr>
          <w:sz w:val="100"/>
          <w:szCs w:val="100"/>
        </w:rPr>
      </w:pPr>
    </w:p>
    <w:p w:rsidR="00221EFB" w:rsidRDefault="00A30156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lastRenderedPageBreak/>
        <w:t xml:space="preserve"> ON  </w:t>
      </w:r>
      <w:r w:rsidR="0015320B">
        <w:rPr>
          <w:sz w:val="100"/>
          <w:szCs w:val="100"/>
        </w:rPr>
        <w:t xml:space="preserve"> </w:t>
      </w:r>
      <w:r>
        <w:rPr>
          <w:sz w:val="100"/>
          <w:szCs w:val="100"/>
        </w:rPr>
        <w:t>APPREND </w:t>
      </w:r>
      <w:r w:rsidR="0015320B">
        <w:rPr>
          <w:sz w:val="100"/>
          <w:szCs w:val="100"/>
        </w:rPr>
        <w:t xml:space="preserve"> </w:t>
      </w:r>
      <w:r>
        <w:rPr>
          <w:sz w:val="100"/>
          <w:szCs w:val="100"/>
        </w:rPr>
        <w:t xml:space="preserve"> LES    </w:t>
      </w:r>
      <w:r w:rsidRPr="00D502F5">
        <w:rPr>
          <w:b/>
          <w:sz w:val="100"/>
          <w:szCs w:val="100"/>
        </w:rPr>
        <w:t>COULEURS</w:t>
      </w:r>
      <w:r>
        <w:rPr>
          <w:sz w:val="100"/>
          <w:szCs w:val="100"/>
        </w:rPr>
        <w:t> :</w:t>
      </w:r>
    </w:p>
    <w:p w:rsidR="00A30156" w:rsidRDefault="004D636A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6339840</wp:posOffset>
                </wp:positionH>
                <wp:positionV relativeFrom="paragraph">
                  <wp:posOffset>67945</wp:posOffset>
                </wp:positionV>
                <wp:extent cx="2072640" cy="2354580"/>
                <wp:effectExtent l="5715" t="10795" r="7620" b="6350"/>
                <wp:wrapNone/>
                <wp:docPr id="6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EE2" w:rsidRPr="00840EE2" w:rsidRDefault="00840EE2" w:rsidP="00840EE2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840EE2">
                              <w:rPr>
                                <w:sz w:val="80"/>
                                <w:szCs w:val="80"/>
                              </w:rPr>
                              <w:object w:dxaOrig="3000" w:dyaOrig="277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48.7pt;height:136.5pt" o:ole="">
                                  <v:imagedata r:id="rId20" o:title=""/>
                                </v:shape>
                                <o:OLEObject Type="Embed" ProgID="PBrush" ShapeID="_x0000_i1025" DrawAspect="Content" ObjectID="_1562041379" r:id="rId21"/>
                              </w:object>
                            </w:r>
                            <w:r w:rsidRPr="00840EE2">
                              <w:rPr>
                                <w:sz w:val="80"/>
                                <w:szCs w:val="80"/>
                              </w:rPr>
                              <w:t>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2" style="position:absolute;margin-left:499.2pt;margin-top:5.35pt;width:163.2pt;height:185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">
                <v:textbox>
                  <w:txbxContent>
                    <w:p w:rsidR="00840EE2" w:rsidRPr="00840EE2" w:rsidRDefault="00840EE2" w:rsidP="00840EE2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840EE2">
                        <w:rPr>
                          <w:sz w:val="80"/>
                          <w:szCs w:val="80"/>
                        </w:rPr>
                        <w:object w:dxaOrig="3000" w:dyaOrig="2775">
                          <v:shape id="_x0000_i1025" type="#_x0000_t75" style="width:148.7pt;height:136.5pt" o:ole="">
                            <v:imagedata r:id="rId22" o:title=""/>
                          </v:shape>
                          <o:OLEObject Type="Embed" ProgID="PBrush" ShapeID="_x0000_i1025" DrawAspect="Content" ObjectID="_1562040785" r:id="rId23"/>
                        </w:object>
                      </w:r>
                      <w:r w:rsidRPr="00840EE2">
                        <w:rPr>
                          <w:sz w:val="80"/>
                          <w:szCs w:val="80"/>
                        </w:rPr>
                        <w:t>ROUGE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67945</wp:posOffset>
                </wp:positionV>
                <wp:extent cx="2072640" cy="2354580"/>
                <wp:effectExtent l="12700" t="10795" r="10160" b="6350"/>
                <wp:wrapNone/>
                <wp:docPr id="5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EE2" w:rsidRDefault="00840EE2" w:rsidP="00840EE2">
                            <w:pPr>
                              <w:jc w:val="center"/>
                            </w:pPr>
                            <w:r>
                              <w:object w:dxaOrig="3120" w:dyaOrig="2805">
                                <v:shape id="_x0000_i1026" type="#_x0000_t75" style="width:148.7pt;height:131.85pt" o:ole="">
                                  <v:imagedata r:id="rId24" o:title=""/>
                                </v:shape>
                                <o:OLEObject Type="Embed" ProgID="PBrush" ShapeID="_x0000_i1026" DrawAspect="Content" ObjectID="_1562041380" r:id="rId25"/>
                              </w:object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J</w:t>
                            </w:r>
                            <w:r w:rsidRPr="00840EE2">
                              <w:rPr>
                                <w:sz w:val="80"/>
                                <w:szCs w:val="80"/>
                              </w:rPr>
                              <w:t>AUNE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3" style="position:absolute;margin-left:265.75pt;margin-top:5.35pt;width:163.2pt;height:185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">
                <v:textbox>
                  <w:txbxContent>
                    <w:p w:rsidR="00840EE2" w:rsidRDefault="00840EE2" w:rsidP="00840EE2">
                      <w:pPr>
                        <w:jc w:val="center"/>
                      </w:pPr>
                      <w:r>
                        <w:object w:dxaOrig="3120" w:dyaOrig="2805">
                          <v:shape id="_x0000_i1026" type="#_x0000_t75" style="width:148.7pt;height:131.85pt" o:ole="">
                            <v:imagedata r:id="rId26" o:title=""/>
                          </v:shape>
                          <o:OLEObject Type="Embed" ProgID="PBrush" ShapeID="_x0000_i1026" DrawAspect="Content" ObjectID="_1562040786" r:id="rId27"/>
                        </w:object>
                      </w:r>
                      <w:r>
                        <w:rPr>
                          <w:sz w:val="80"/>
                          <w:szCs w:val="80"/>
                        </w:rPr>
                        <w:t>J</w:t>
                      </w:r>
                      <w:r w:rsidRPr="00840EE2">
                        <w:rPr>
                          <w:sz w:val="80"/>
                          <w:szCs w:val="80"/>
                        </w:rPr>
                        <w:t>AUNE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67945</wp:posOffset>
                </wp:positionV>
                <wp:extent cx="2072640" cy="2354580"/>
                <wp:effectExtent l="12065" t="10795" r="10795" b="6350"/>
                <wp:wrapNone/>
                <wp:docPr id="5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EE2" w:rsidRDefault="00840EE2" w:rsidP="00840EE2">
                            <w:pPr>
                              <w:jc w:val="center"/>
                            </w:pPr>
                            <w:r>
                              <w:object w:dxaOrig="3135" w:dyaOrig="2865">
                                <v:shape id="_x0000_i1027" type="#_x0000_t75" style="width:148.7pt;height:136.5pt" o:ole="">
                                  <v:imagedata r:id="rId28" o:title=""/>
                                </v:shape>
                                <o:OLEObject Type="Embed" ProgID="PBrush" ShapeID="_x0000_i1027" DrawAspect="Content" ObjectID="_1562041381" r:id="rId29"/>
                              </w:object>
                            </w:r>
                            <w:r w:rsidRPr="00840EE2">
                              <w:rPr>
                                <w:sz w:val="80"/>
                                <w:szCs w:val="80"/>
                              </w:rPr>
                              <w:t>BLEU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4" style="position:absolute;margin-left:35.45pt;margin-top:5.35pt;width:163.2pt;height:185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87LQIAAFE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">
                <v:textbox>
                  <w:txbxContent>
                    <w:p w:rsidR="00840EE2" w:rsidRDefault="00840EE2" w:rsidP="00840EE2">
                      <w:pPr>
                        <w:jc w:val="center"/>
                      </w:pPr>
                      <w:r>
                        <w:object w:dxaOrig="3135" w:dyaOrig="2865">
                          <v:shape id="_x0000_i1027" type="#_x0000_t75" style="width:148.7pt;height:136.5pt" o:ole="">
                            <v:imagedata r:id="rId30" o:title=""/>
                          </v:shape>
                          <o:OLEObject Type="Embed" ProgID="PBrush" ShapeID="_x0000_i1027" DrawAspect="Content" ObjectID="_1562040787" r:id="rId31"/>
                        </w:object>
                      </w:r>
                      <w:r w:rsidRPr="00840EE2">
                        <w:rPr>
                          <w:sz w:val="80"/>
                          <w:szCs w:val="80"/>
                        </w:rPr>
                        <w:t>BLEU</w:t>
                      </w:r>
                    </w:p>
                  </w:txbxContent>
                </v:textbox>
              </v:rect>
            </w:pict>
          </mc:Fallback>
        </mc:AlternateContent>
      </w:r>
    </w:p>
    <w:p w:rsidR="00A30156" w:rsidRDefault="00A30156" w:rsidP="00221EFB">
      <w:pPr>
        <w:tabs>
          <w:tab w:val="left" w:pos="9328"/>
        </w:tabs>
        <w:rPr>
          <w:sz w:val="100"/>
          <w:szCs w:val="100"/>
        </w:rPr>
      </w:pPr>
    </w:p>
    <w:p w:rsidR="00221EFB" w:rsidRDefault="00221EFB" w:rsidP="00221EFB">
      <w:pPr>
        <w:tabs>
          <w:tab w:val="left" w:pos="9328"/>
        </w:tabs>
        <w:rPr>
          <w:sz w:val="2"/>
          <w:szCs w:val="2"/>
        </w:rPr>
      </w:pPr>
    </w:p>
    <w:p w:rsidR="009824D9" w:rsidRDefault="009824D9" w:rsidP="00221EFB">
      <w:pPr>
        <w:tabs>
          <w:tab w:val="left" w:pos="9328"/>
        </w:tabs>
        <w:rPr>
          <w:sz w:val="2"/>
          <w:szCs w:val="2"/>
        </w:rPr>
      </w:pPr>
    </w:p>
    <w:p w:rsidR="009824D9" w:rsidRDefault="009824D9" w:rsidP="00221EFB">
      <w:pPr>
        <w:tabs>
          <w:tab w:val="left" w:pos="9328"/>
        </w:tabs>
        <w:rPr>
          <w:sz w:val="2"/>
          <w:szCs w:val="2"/>
        </w:rPr>
      </w:pPr>
    </w:p>
    <w:p w:rsidR="009824D9" w:rsidRPr="009824D9" w:rsidRDefault="009824D9" w:rsidP="00221EFB">
      <w:pPr>
        <w:tabs>
          <w:tab w:val="left" w:pos="9328"/>
        </w:tabs>
        <w:rPr>
          <w:sz w:val="2"/>
          <w:szCs w:val="2"/>
        </w:rPr>
      </w:pPr>
    </w:p>
    <w:p w:rsidR="00221EFB" w:rsidRDefault="00796420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t xml:space="preserve">  </w:t>
      </w:r>
      <w:r w:rsidR="0015320B">
        <w:rPr>
          <w:sz w:val="100"/>
          <w:szCs w:val="100"/>
        </w:rPr>
        <w:t xml:space="preserve">ON   APPREND   LES   </w:t>
      </w:r>
      <w:r w:rsidR="0015320B" w:rsidRPr="00D502F5">
        <w:rPr>
          <w:b/>
          <w:sz w:val="100"/>
          <w:szCs w:val="100"/>
        </w:rPr>
        <w:t>NUMEROS</w:t>
      </w:r>
      <w:r w:rsidR="0015320B">
        <w:rPr>
          <w:sz w:val="100"/>
          <w:szCs w:val="100"/>
        </w:rPr>
        <w:t> :</w:t>
      </w:r>
    </w:p>
    <w:p w:rsidR="00C6545B" w:rsidRDefault="004D636A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124460</wp:posOffset>
                </wp:positionV>
                <wp:extent cx="1383665" cy="1210310"/>
                <wp:effectExtent l="9525" t="10160" r="6985" b="8255"/>
                <wp:wrapNone/>
                <wp:docPr id="5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5" style="position:absolute;margin-left:458.25pt;margin-top:9.8pt;width:108.95pt;height:95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124460</wp:posOffset>
                </wp:positionV>
                <wp:extent cx="1383665" cy="1210310"/>
                <wp:effectExtent l="8255" t="10160" r="8255" b="8255"/>
                <wp:wrapNone/>
                <wp:docPr id="5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margin-left:309.65pt;margin-top:9.8pt;width:108.95pt;height:95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139065</wp:posOffset>
                </wp:positionV>
                <wp:extent cx="1383665" cy="1210310"/>
                <wp:effectExtent l="8255" t="5715" r="8255" b="1270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7" style="position:absolute;margin-left:156.65pt;margin-top:10.95pt;width:108.95pt;height:95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7672705</wp:posOffset>
                </wp:positionH>
                <wp:positionV relativeFrom="paragraph">
                  <wp:posOffset>124460</wp:posOffset>
                </wp:positionV>
                <wp:extent cx="1383665" cy="1210310"/>
                <wp:effectExtent l="5080" t="10160" r="11430" b="8255"/>
                <wp:wrapNone/>
                <wp:docPr id="5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margin-left:604.15pt;margin-top:9.8pt;width:108.95pt;height:95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124460</wp:posOffset>
                </wp:positionV>
                <wp:extent cx="1383665" cy="1210310"/>
                <wp:effectExtent l="8255" t="10160" r="8255" b="8255"/>
                <wp:wrapNone/>
                <wp:docPr id="5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1527C4" w:rsidRDefault="001527C4" w:rsidP="001527C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9" style="position:absolute;margin-left:8.15pt;margin-top:9.8pt;width:108.95pt;height:95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">
                <v:textbox>
                  <w:txbxContent>
                    <w:p w:rsidR="001527C4" w:rsidRPr="001527C4" w:rsidRDefault="001527C4" w:rsidP="001527C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221EFB">
        <w:rPr>
          <w:sz w:val="100"/>
          <w:szCs w:val="100"/>
        </w:rPr>
        <w:t xml:space="preserve">                                   </w:t>
      </w:r>
    </w:p>
    <w:p w:rsidR="00D502F5" w:rsidRDefault="00D05754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lastRenderedPageBreak/>
        <w:t xml:space="preserve">  </w:t>
      </w:r>
      <w:r w:rsidR="00D502F5">
        <w:rPr>
          <w:sz w:val="100"/>
          <w:szCs w:val="100"/>
        </w:rPr>
        <w:t xml:space="preserve">LES   </w:t>
      </w:r>
      <w:r w:rsidR="00D502F5" w:rsidRPr="00D502F5">
        <w:rPr>
          <w:b/>
          <w:sz w:val="100"/>
          <w:szCs w:val="100"/>
        </w:rPr>
        <w:t>JOURS</w:t>
      </w:r>
      <w:r w:rsidR="00D502F5">
        <w:rPr>
          <w:b/>
          <w:sz w:val="100"/>
          <w:szCs w:val="100"/>
        </w:rPr>
        <w:t xml:space="preserve">  </w:t>
      </w:r>
      <w:r w:rsidR="00D502F5">
        <w:rPr>
          <w:sz w:val="100"/>
          <w:szCs w:val="100"/>
        </w:rPr>
        <w:t xml:space="preserve"> DE   LA   SEMAINE :</w:t>
      </w:r>
    </w:p>
    <w:p w:rsidR="00D502F5" w:rsidRDefault="004D636A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7884795</wp:posOffset>
                </wp:positionH>
                <wp:positionV relativeFrom="paragraph">
                  <wp:posOffset>299720</wp:posOffset>
                </wp:positionV>
                <wp:extent cx="1894840" cy="1871345"/>
                <wp:effectExtent l="7620" t="13970" r="12065" b="10160"/>
                <wp:wrapNone/>
                <wp:docPr id="5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4D636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34185" cy="1639570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185" cy="163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0" style="position:absolute;margin-left:620.85pt;margin-top:23.6pt;width:149.2pt;height:147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">
                <v:textbox>
                  <w:txbxContent>
                    <w:p w:rsidR="001527C4" w:rsidRDefault="004D636A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34185" cy="1639570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185" cy="163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299720</wp:posOffset>
                </wp:positionV>
                <wp:extent cx="1981835" cy="1871345"/>
                <wp:effectExtent l="7620" t="13970" r="10795" b="10160"/>
                <wp:wrapNone/>
                <wp:docPr id="5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35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4D636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65935" cy="1450340"/>
                                  <wp:effectExtent l="0" t="0" r="5715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935" cy="145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1" style="position:absolute;margin-left:131.1pt;margin-top:23.6pt;width:156.05pt;height:147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">
                <v:textbox>
                  <w:txbxContent>
                    <w:p w:rsidR="001527C4" w:rsidRDefault="004D636A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65935" cy="1450340"/>
                            <wp:effectExtent l="0" t="0" r="5715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935" cy="1450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5830570</wp:posOffset>
                </wp:positionH>
                <wp:positionV relativeFrom="paragraph">
                  <wp:posOffset>299720</wp:posOffset>
                </wp:positionV>
                <wp:extent cx="1915160" cy="1871345"/>
                <wp:effectExtent l="10795" t="13970" r="7620" b="10160"/>
                <wp:wrapNone/>
                <wp:docPr id="5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160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4D636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65935" cy="1734185"/>
                                  <wp:effectExtent l="0" t="0" r="5715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935" cy="173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2" style="position:absolute;margin-left:459.1pt;margin-top:23.6pt;width:150.8pt;height:147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">
                <v:textbox>
                  <w:txbxContent>
                    <w:p w:rsidR="001527C4" w:rsidRDefault="004D636A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65935" cy="1734185"/>
                            <wp:effectExtent l="0" t="0" r="5715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935" cy="173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299720</wp:posOffset>
                </wp:positionV>
                <wp:extent cx="1909445" cy="1871345"/>
                <wp:effectExtent l="8890" t="13970" r="5715" b="10160"/>
                <wp:wrapNone/>
                <wp:docPr id="4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4D636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34185" cy="1639570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185" cy="163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3" style="position:absolute;margin-left:296.95pt;margin-top:23.6pt;width:150.35pt;height:147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">
                <v:textbox>
                  <w:txbxContent>
                    <w:p w:rsidR="001527C4" w:rsidRDefault="004D636A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34185" cy="1639570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185" cy="163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299720</wp:posOffset>
                </wp:positionV>
                <wp:extent cx="1912620" cy="1871345"/>
                <wp:effectExtent l="8890" t="13970" r="12065" b="10160"/>
                <wp:wrapNone/>
                <wp:docPr id="4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2620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Default="004D636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71320" cy="1639570"/>
                                  <wp:effectExtent l="0" t="0" r="5080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320" cy="163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4" style="position:absolute;margin-left:-28.55pt;margin-top:23.6pt;width:150.6pt;height:147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">
                <v:textbox>
                  <w:txbxContent>
                    <w:p w:rsidR="001527C4" w:rsidRDefault="004D636A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671320" cy="1639570"/>
                            <wp:effectExtent l="0" t="0" r="5080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320" cy="163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</w:p>
    <w:p w:rsidR="00D502F5" w:rsidRDefault="004D636A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267335</wp:posOffset>
                </wp:positionV>
                <wp:extent cx="2615565" cy="1439545"/>
                <wp:effectExtent l="8890" t="10160" r="13970" b="7620"/>
                <wp:wrapNone/>
                <wp:docPr id="4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AFD" w:rsidRPr="009824D9" w:rsidRDefault="002A573A" w:rsidP="002A573A">
                            <w:pPr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br/>
                              <w:t xml:space="preserve">      </w:t>
                            </w:r>
                            <w:r w:rsidR="00624AFD" w:rsidRPr="009824D9">
                              <w:rPr>
                                <w:b/>
                                <w:sz w:val="60"/>
                                <w:szCs w:val="60"/>
                              </w:rPr>
                              <w:t>SAMEDI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5" style="position:absolute;margin-left:137.95pt;margin-top:21.05pt;width:205.95pt;height:11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">
                <v:textbox>
                  <w:txbxContent>
                    <w:p w:rsidR="00624AFD" w:rsidRPr="009824D9" w:rsidRDefault="002A573A" w:rsidP="002A573A">
                      <w:pPr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br/>
                        <w:t xml:space="preserve">      </w:t>
                      </w:r>
                      <w:r w:rsidR="00624AFD" w:rsidRPr="009824D9">
                        <w:rPr>
                          <w:b/>
                          <w:sz w:val="60"/>
                          <w:szCs w:val="60"/>
                        </w:rPr>
                        <w:t>SAMEDI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267335</wp:posOffset>
                </wp:positionV>
                <wp:extent cx="2615565" cy="1439545"/>
                <wp:effectExtent l="12700" t="10160" r="10160" b="7620"/>
                <wp:wrapNone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7C4" w:rsidRPr="009824D9" w:rsidRDefault="00624AFD" w:rsidP="00624AF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br/>
                            </w:r>
                            <w:r w:rsidR="001527C4" w:rsidRPr="009824D9">
                              <w:rPr>
                                <w:b/>
                                <w:sz w:val="60"/>
                                <w:szCs w:val="60"/>
                              </w:rPr>
                              <w:t>DIMANCHE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6" style="position:absolute;margin-left:384.25pt;margin-top:21.05pt;width:205.95pt;height:113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">
                <v:textbox>
                  <w:txbxContent>
                    <w:p w:rsidR="001527C4" w:rsidRPr="009824D9" w:rsidRDefault="00624AFD" w:rsidP="00624AF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br/>
                      </w:r>
                      <w:bookmarkStart w:id="1" w:name="_GoBack"/>
                      <w:r w:rsidR="001527C4" w:rsidRPr="009824D9">
                        <w:rPr>
                          <w:b/>
                          <w:sz w:val="60"/>
                          <w:szCs w:val="60"/>
                        </w:rPr>
                        <w:t>DIMANCHE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624AFD">
        <w:rPr>
          <w:sz w:val="100"/>
          <w:szCs w:val="100"/>
        </w:rPr>
        <w:t xml:space="preserve">          </w:t>
      </w: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</w:p>
    <w:p w:rsidR="009409DF" w:rsidRDefault="004D636A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39370</wp:posOffset>
                </wp:positionV>
                <wp:extent cx="2339340" cy="2849880"/>
                <wp:effectExtent l="5715" t="10795" r="7620" b="6350"/>
                <wp:wrapNone/>
                <wp:docPr id="4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35E" w:rsidRPr="00FF235E" w:rsidRDefault="00FF235E" w:rsidP="00FF235E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object w:dxaOrig="1755" w:dyaOrig="2460">
                                <v:shape id="_x0000_i1028" type="#_x0000_t75" style="width:114.1pt;height:163.65pt" o:ole="">
                                  <v:imagedata r:id="rId42" o:title=""/>
                                </v:shape>
                                <o:OLEObject Type="Embed" ProgID="PBrush" ShapeID="_x0000_i1028" DrawAspect="Content" ObjectID="_1562041382" r:id="rId43"/>
                              </w:object>
                            </w:r>
                            <w:r w:rsidR="004E0481">
                              <w:br/>
                            </w:r>
                            <w:r w:rsidRPr="00E55EB4">
                              <w:rPr>
                                <w:sz w:val="80"/>
                                <w:szCs w:val="80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7" style="position:absolute;margin-left:88.2pt;margin-top:3.1pt;width:184.2pt;height:2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">
                <v:textbox>
                  <w:txbxContent>
                    <w:p w:rsidR="00FF235E" w:rsidRPr="00FF235E" w:rsidRDefault="00FF235E" w:rsidP="00FF235E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object w:dxaOrig="1755" w:dyaOrig="2460">
                          <v:shape id="_x0000_i1028" type="#_x0000_t75" style="width:114.1pt;height:163.65pt" o:ole="">
                            <v:imagedata r:id="rId44" o:title=""/>
                          </v:shape>
                          <o:OLEObject Type="Embed" ProgID="PBrush" ShapeID="_x0000_i1028" DrawAspect="Content" ObjectID="_1562040788" r:id="rId45"/>
                        </w:object>
                      </w:r>
                      <w:r w:rsidR="004E0481">
                        <w:br/>
                      </w:r>
                      <w:r w:rsidRPr="00E55EB4">
                        <w:rPr>
                          <w:sz w:val="80"/>
                          <w:szCs w:val="80"/>
                        </w:rPr>
                        <w:t>DANCE</w:t>
                      </w:r>
                    </w:p>
                  </w:txbxContent>
                </v:textbox>
              </v:rect>
            </w:pict>
          </mc:Fallback>
        </mc:AlternateContent>
      </w:r>
    </w:p>
    <w:p w:rsidR="00F2344E" w:rsidRDefault="00F2344E" w:rsidP="00221EFB">
      <w:pPr>
        <w:tabs>
          <w:tab w:val="left" w:pos="9328"/>
        </w:tabs>
        <w:rPr>
          <w:sz w:val="100"/>
          <w:szCs w:val="100"/>
        </w:rPr>
      </w:pP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t xml:space="preserve">ON    </w:t>
      </w:r>
      <w:r w:rsidR="009409DF">
        <w:rPr>
          <w:sz w:val="100"/>
          <w:szCs w:val="100"/>
        </w:rPr>
        <w:t xml:space="preserve">            </w:t>
      </w:r>
      <w:r>
        <w:rPr>
          <w:sz w:val="100"/>
          <w:szCs w:val="100"/>
        </w:rPr>
        <w:t xml:space="preserve">   </w:t>
      </w:r>
      <w:r w:rsidR="009409DF">
        <w:rPr>
          <w:sz w:val="100"/>
          <w:szCs w:val="100"/>
        </w:rPr>
        <w:t xml:space="preserve"> AVEC  LA  </w:t>
      </w:r>
      <w:r w:rsidR="009409DF" w:rsidRPr="009409DF">
        <w:rPr>
          <w:b/>
          <w:sz w:val="100"/>
          <w:szCs w:val="100"/>
        </w:rPr>
        <w:t>MUSIQUE</w:t>
      </w:r>
      <w:r w:rsidR="009409DF">
        <w:rPr>
          <w:sz w:val="100"/>
          <w:szCs w:val="100"/>
        </w:rPr>
        <w:t>,</w:t>
      </w:r>
    </w:p>
    <w:p w:rsidR="00D502F5" w:rsidRDefault="004D636A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6941820</wp:posOffset>
                </wp:positionH>
                <wp:positionV relativeFrom="paragraph">
                  <wp:posOffset>123825</wp:posOffset>
                </wp:positionV>
                <wp:extent cx="2449830" cy="2743200"/>
                <wp:effectExtent l="7620" t="9525" r="9525" b="9525"/>
                <wp:wrapNone/>
                <wp:docPr id="4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84C" w:rsidRPr="00E55EB4" w:rsidRDefault="009D684C" w:rsidP="009D684C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br/>
                            </w:r>
                            <w:r w:rsidR="004D63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71320" cy="1671320"/>
                                  <wp:effectExtent l="0" t="0" r="5080" b="5080"/>
                                  <wp:docPr id="32" name="Image 107" descr="atelier de cou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7" descr="atelier de cou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320" cy="167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0481">
                              <w:rPr>
                                <w:noProof/>
                                <w:lang w:eastAsia="fr-FR"/>
                              </w:rPr>
                              <w:br/>
                            </w:r>
                            <w:r w:rsidRPr="00E55EB4">
                              <w:rPr>
                                <w:sz w:val="80"/>
                                <w:szCs w:val="80"/>
                              </w:rPr>
                              <w:t>COUTURE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8" style="position:absolute;margin-left:546.6pt;margin-top:9.75pt;width:192.9pt;height:3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">
                <v:textbox>
                  <w:txbxContent>
                    <w:p w:rsidR="009D684C" w:rsidRPr="00E55EB4" w:rsidRDefault="009D684C" w:rsidP="009D684C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br/>
                      </w:r>
                      <w:r w:rsidR="004D63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671320" cy="1671320"/>
                            <wp:effectExtent l="0" t="0" r="5080" b="5080"/>
                            <wp:docPr id="32" name="Image 107" descr="atelier de cou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7" descr="atelier de cou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320" cy="167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0481">
                        <w:rPr>
                          <w:noProof/>
                          <w:lang w:eastAsia="fr-FR"/>
                        </w:rPr>
                        <w:br/>
                      </w:r>
                      <w:r w:rsidRPr="00E55EB4">
                        <w:rPr>
                          <w:sz w:val="80"/>
                          <w:szCs w:val="80"/>
                        </w:rPr>
                        <w:t>COUTURE</w:t>
                      </w:r>
                    </w:p>
                  </w:txbxContent>
                </v:textbox>
              </v:rect>
            </w:pict>
          </mc:Fallback>
        </mc:AlternateContent>
      </w:r>
    </w:p>
    <w:p w:rsidR="00D502F5" w:rsidRDefault="00D502F5" w:rsidP="00221EFB">
      <w:pPr>
        <w:tabs>
          <w:tab w:val="left" w:pos="9328"/>
        </w:tabs>
        <w:rPr>
          <w:sz w:val="100"/>
          <w:szCs w:val="100"/>
        </w:rPr>
      </w:pPr>
    </w:p>
    <w:p w:rsidR="00CD014E" w:rsidRPr="00E55EB4" w:rsidRDefault="009409DF" w:rsidP="00221EFB">
      <w:pPr>
        <w:tabs>
          <w:tab w:val="left" w:pos="9328"/>
        </w:tabs>
        <w:rPr>
          <w:sz w:val="100"/>
          <w:szCs w:val="100"/>
        </w:rPr>
      </w:pPr>
      <w:r w:rsidRPr="00E55EB4">
        <w:rPr>
          <w:sz w:val="100"/>
          <w:szCs w:val="100"/>
        </w:rPr>
        <w:t xml:space="preserve">ET   </w:t>
      </w:r>
      <w:r w:rsidR="00D502F5" w:rsidRPr="00E55EB4">
        <w:rPr>
          <w:sz w:val="100"/>
          <w:szCs w:val="100"/>
        </w:rPr>
        <w:t xml:space="preserve">ON  </w:t>
      </w:r>
      <w:r w:rsidRPr="00E55EB4">
        <w:rPr>
          <w:sz w:val="100"/>
          <w:szCs w:val="100"/>
        </w:rPr>
        <w:t xml:space="preserve"> FAIT     DE      LA </w:t>
      </w:r>
      <w:r w:rsidR="00D502F5" w:rsidRPr="00E55EB4">
        <w:rPr>
          <w:sz w:val="100"/>
          <w:szCs w:val="100"/>
        </w:rPr>
        <w:t xml:space="preserve">                      </w:t>
      </w:r>
    </w:p>
    <w:p w:rsidR="00CD014E" w:rsidRDefault="00CD014E" w:rsidP="00221EFB">
      <w:pPr>
        <w:tabs>
          <w:tab w:val="left" w:pos="9328"/>
        </w:tabs>
        <w:rPr>
          <w:sz w:val="100"/>
          <w:szCs w:val="100"/>
        </w:rPr>
      </w:pPr>
    </w:p>
    <w:p w:rsidR="00D05754" w:rsidRDefault="00D05754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t xml:space="preserve">       </w:t>
      </w:r>
      <w:r w:rsidR="00CD014E">
        <w:rPr>
          <w:sz w:val="100"/>
          <w:szCs w:val="100"/>
        </w:rPr>
        <w:t xml:space="preserve">A  </w:t>
      </w:r>
      <w:r>
        <w:rPr>
          <w:sz w:val="100"/>
          <w:szCs w:val="100"/>
        </w:rPr>
        <w:t xml:space="preserve">  </w:t>
      </w:r>
      <w:r w:rsidR="00CD014E">
        <w:rPr>
          <w:sz w:val="100"/>
          <w:szCs w:val="100"/>
        </w:rPr>
        <w:t xml:space="preserve"> LA     </w:t>
      </w:r>
      <w:r>
        <w:rPr>
          <w:sz w:val="100"/>
          <w:szCs w:val="100"/>
        </w:rPr>
        <w:t>RECREATION …</w:t>
      </w:r>
    </w:p>
    <w:p w:rsidR="00D05754" w:rsidRDefault="004D636A" w:rsidP="00221EFB">
      <w:pPr>
        <w:tabs>
          <w:tab w:val="left" w:pos="9328"/>
        </w:tabs>
        <w:rPr>
          <w:sz w:val="100"/>
          <w:szCs w:val="100"/>
        </w:rPr>
      </w:pP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231140</wp:posOffset>
                </wp:positionV>
                <wp:extent cx="2339340" cy="2498090"/>
                <wp:effectExtent l="13970" t="12065" r="8890" b="13970"/>
                <wp:wrapNone/>
                <wp:docPr id="4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249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35E" w:rsidRDefault="00FF235E"/>
                          <w:p w:rsidR="00FF235E" w:rsidRPr="004E0481" w:rsidRDefault="004D636A" w:rsidP="004E04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671320" cy="1418590"/>
                                  <wp:effectExtent l="0" t="0" r="508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320" cy="141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B018B">
                              <w:br/>
                            </w:r>
                            <w:r w:rsidR="00FF235E" w:rsidRPr="00FF235E">
                              <w:rPr>
                                <w:sz w:val="80"/>
                                <w:szCs w:val="80"/>
                              </w:rPr>
                              <w:t>MANGE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9" style="position:absolute;margin-left:102.35pt;margin-top:18.2pt;width:184.2pt;height:196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">
                <v:textbox>
                  <w:txbxContent>
                    <w:p w:rsidR="00FF235E" w:rsidRDefault="00FF235E"/>
                    <w:p w:rsidR="00FF235E" w:rsidRPr="004E0481" w:rsidRDefault="004D636A" w:rsidP="004E0481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671320" cy="1418590"/>
                            <wp:effectExtent l="0" t="0" r="5080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320" cy="141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B018B">
                        <w:br/>
                      </w:r>
                      <w:r w:rsidR="00FF235E" w:rsidRPr="00FF235E">
                        <w:rPr>
                          <w:sz w:val="80"/>
                          <w:szCs w:val="80"/>
                        </w:rPr>
                        <w:t>MANGE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6202045</wp:posOffset>
                </wp:positionH>
                <wp:positionV relativeFrom="paragraph">
                  <wp:posOffset>134620</wp:posOffset>
                </wp:positionV>
                <wp:extent cx="2339340" cy="2594610"/>
                <wp:effectExtent l="10795" t="10795" r="12065" b="13970"/>
                <wp:wrapNone/>
                <wp:docPr id="3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259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B7" w:rsidRPr="004E0481" w:rsidRDefault="004D636A" w:rsidP="004E0481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891665" cy="1891665"/>
                                  <wp:effectExtent l="0" t="0" r="0" b="0"/>
                                  <wp:docPr id="36" name="Image 108" descr="recre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8" descr="recre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665" cy="189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26B7" w:rsidRPr="00AA26B7">
                              <w:rPr>
                                <w:sz w:val="80"/>
                                <w:szCs w:val="80"/>
                              </w:rPr>
                              <w:t>BEIGNETS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50" style="position:absolute;margin-left:488.35pt;margin-top:10.6pt;width:184.2pt;height:204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">
                <v:textbox>
                  <w:txbxContent>
                    <w:p w:rsidR="00AA26B7" w:rsidRPr="004E0481" w:rsidRDefault="004D636A" w:rsidP="004E0481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891665" cy="1891665"/>
                            <wp:effectExtent l="0" t="0" r="0" b="0"/>
                            <wp:docPr id="36" name="Image 108" descr="recre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8" descr="recre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665" cy="1891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26B7" w:rsidRPr="00AA26B7">
                        <w:rPr>
                          <w:sz w:val="80"/>
                          <w:szCs w:val="80"/>
                        </w:rPr>
                        <w:t>BEIGNETS</w:t>
                      </w:r>
                    </w:p>
                  </w:txbxContent>
                </v:textbox>
              </v:rect>
            </w:pict>
          </mc:Fallback>
        </mc:AlternateContent>
      </w:r>
    </w:p>
    <w:p w:rsidR="00D05754" w:rsidRDefault="00D05754" w:rsidP="00221EFB">
      <w:pPr>
        <w:tabs>
          <w:tab w:val="left" w:pos="9328"/>
        </w:tabs>
        <w:rPr>
          <w:sz w:val="100"/>
          <w:szCs w:val="100"/>
        </w:rPr>
      </w:pPr>
    </w:p>
    <w:p w:rsidR="00CD014E" w:rsidRDefault="00CD014E" w:rsidP="00221EFB">
      <w:pPr>
        <w:tabs>
          <w:tab w:val="left" w:pos="9328"/>
        </w:tabs>
        <w:rPr>
          <w:sz w:val="100"/>
          <w:szCs w:val="100"/>
        </w:rPr>
      </w:pPr>
      <w:r>
        <w:rPr>
          <w:sz w:val="100"/>
          <w:szCs w:val="100"/>
        </w:rPr>
        <w:t xml:space="preserve">ON </w:t>
      </w:r>
      <w:r w:rsidR="00E55EB4">
        <w:rPr>
          <w:sz w:val="100"/>
          <w:szCs w:val="100"/>
        </w:rPr>
        <w:t xml:space="preserve">                       D</w:t>
      </w:r>
      <w:r>
        <w:rPr>
          <w:sz w:val="100"/>
          <w:szCs w:val="100"/>
        </w:rPr>
        <w:t>ES                         .</w:t>
      </w:r>
    </w:p>
    <w:p w:rsidR="00A31A6E" w:rsidRDefault="00A31A6E" w:rsidP="002F78F4">
      <w:pPr>
        <w:tabs>
          <w:tab w:val="left" w:pos="9328"/>
        </w:tabs>
        <w:rPr>
          <w:sz w:val="100"/>
          <w:szCs w:val="100"/>
        </w:rPr>
      </w:pPr>
    </w:p>
    <w:p w:rsidR="00A31A6E" w:rsidRDefault="002F78F4" w:rsidP="00C46ED0">
      <w:pPr>
        <w:tabs>
          <w:tab w:val="left" w:pos="9328"/>
        </w:tabs>
        <w:jc w:val="center"/>
        <w:rPr>
          <w:sz w:val="120"/>
          <w:szCs w:val="120"/>
        </w:rPr>
      </w:pPr>
      <w:r>
        <w:rPr>
          <w:sz w:val="120"/>
          <w:szCs w:val="120"/>
        </w:rPr>
        <w:lastRenderedPageBreak/>
        <w:br/>
      </w:r>
      <w:r w:rsidR="00A31A6E" w:rsidRPr="00A31A6E">
        <w:rPr>
          <w:sz w:val="120"/>
          <w:szCs w:val="120"/>
        </w:rPr>
        <w:t>MON ECOLE</w:t>
      </w:r>
    </w:p>
    <w:p w:rsidR="00AA26B7" w:rsidRDefault="004D636A" w:rsidP="002F78F4">
      <w:pPr>
        <w:tabs>
          <w:tab w:val="left" w:pos="9328"/>
        </w:tabs>
        <w:jc w:val="center"/>
        <w:rPr>
          <w:sz w:val="120"/>
          <w:szCs w:val="120"/>
        </w:rPr>
      </w:pPr>
      <w:r>
        <w:rPr>
          <w:noProof/>
          <w:sz w:val="120"/>
          <w:szCs w:val="120"/>
          <w:lang w:val="es-ES" w:eastAsia="es-ES"/>
        </w:rPr>
        <w:drawing>
          <wp:inline distT="0" distB="0" distL="0" distR="0">
            <wp:extent cx="3941445" cy="2553970"/>
            <wp:effectExtent l="0" t="0" r="190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B4" w:rsidRDefault="004D636A" w:rsidP="00E55EB4">
      <w:pPr>
        <w:tabs>
          <w:tab w:val="left" w:pos="11747"/>
        </w:tabs>
        <w:rPr>
          <w:sz w:val="120"/>
          <w:szCs w:val="120"/>
        </w:rPr>
      </w:pPr>
      <w:r>
        <w:rPr>
          <w:noProof/>
          <w:sz w:val="120"/>
          <w:szCs w:val="1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7121525</wp:posOffset>
                </wp:positionH>
                <wp:positionV relativeFrom="paragraph">
                  <wp:posOffset>1140460</wp:posOffset>
                </wp:positionV>
                <wp:extent cx="2072640" cy="814705"/>
                <wp:effectExtent l="6350" t="6985" r="6985" b="6985"/>
                <wp:wrapNone/>
                <wp:docPr id="3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840EE2" w:rsidRDefault="00F2344E" w:rsidP="00F2344E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840EE2">
                              <w:rPr>
                                <w:sz w:val="80"/>
                                <w:szCs w:val="80"/>
                              </w:rPr>
                              <w:t>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51" style="position:absolute;margin-left:560.75pt;margin-top:89.8pt;width:163.2pt;height:6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">
                <v:textbox>
                  <w:txbxContent>
                    <w:p w:rsidR="00F2344E" w:rsidRPr="00840EE2" w:rsidRDefault="00F2344E" w:rsidP="00F2344E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840EE2">
                        <w:rPr>
                          <w:sz w:val="80"/>
                          <w:szCs w:val="80"/>
                        </w:rPr>
                        <w:t>ROUGE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1140460</wp:posOffset>
                </wp:positionV>
                <wp:extent cx="2072640" cy="814705"/>
                <wp:effectExtent l="6985" t="6985" r="6350" b="6985"/>
                <wp:wrapNone/>
                <wp:docPr id="3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Default="00F2344E" w:rsidP="00F2344E">
                            <w:pPr>
                              <w:jc w:val="center"/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J</w:t>
                            </w:r>
                            <w:r w:rsidRPr="00840EE2">
                              <w:rPr>
                                <w:sz w:val="80"/>
                                <w:szCs w:val="80"/>
                              </w:rPr>
                              <w:t>AUNE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2" style="position:absolute;margin-left:370.3pt;margin-top:89.8pt;width:163.2pt;height:64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">
                <v:textbox>
                  <w:txbxContent>
                    <w:p w:rsidR="00F2344E" w:rsidRDefault="00F2344E" w:rsidP="00F2344E">
                      <w:pPr>
                        <w:jc w:val="center"/>
                      </w:pPr>
                      <w:r>
                        <w:rPr>
                          <w:sz w:val="80"/>
                          <w:szCs w:val="80"/>
                        </w:rPr>
                        <w:t>J</w:t>
                      </w:r>
                      <w:r w:rsidRPr="00840EE2">
                        <w:rPr>
                          <w:sz w:val="80"/>
                          <w:szCs w:val="80"/>
                        </w:rPr>
                        <w:t>AUNE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1140460</wp:posOffset>
                </wp:positionV>
                <wp:extent cx="2072640" cy="814705"/>
                <wp:effectExtent l="12065" t="6985" r="10795" b="6985"/>
                <wp:wrapNone/>
                <wp:docPr id="3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Default="00F2344E" w:rsidP="00F2344E">
                            <w:pPr>
                              <w:jc w:val="center"/>
                            </w:pPr>
                            <w:r w:rsidRPr="00840EE2">
                              <w:rPr>
                                <w:sz w:val="80"/>
                                <w:szCs w:val="80"/>
                              </w:rPr>
                              <w:t>BLEU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3" style="position:absolute;margin-left:169.7pt;margin-top:89.8pt;width:163.2pt;height:64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">
                <v:textbox>
                  <w:txbxContent>
                    <w:p w:rsidR="00F2344E" w:rsidRDefault="00F2344E" w:rsidP="00F2344E">
                      <w:pPr>
                        <w:jc w:val="center"/>
                      </w:pPr>
                      <w:r w:rsidRPr="00840EE2">
                        <w:rPr>
                          <w:sz w:val="80"/>
                          <w:szCs w:val="80"/>
                        </w:rPr>
                        <w:t>BLEU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1140460</wp:posOffset>
                </wp:positionV>
                <wp:extent cx="2072640" cy="683895"/>
                <wp:effectExtent l="11430" t="6985" r="11430" b="13970"/>
                <wp:wrapNone/>
                <wp:docPr id="2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AA26B7" w:rsidRDefault="00F2344E" w:rsidP="00E55EB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A26B7">
                              <w:rPr>
                                <w:sz w:val="80"/>
                                <w:szCs w:val="80"/>
                              </w:rPr>
                              <w:t>KHADY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4" style="position:absolute;margin-left:-29.1pt;margin-top:89.8pt;width:163.2pt;height:53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7ULA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">
                <v:textbox>
                  <w:txbxContent>
                    <w:p w:rsidR="00F2344E" w:rsidRPr="00AA26B7" w:rsidRDefault="00F2344E" w:rsidP="00E55EB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AA26B7">
                        <w:rPr>
                          <w:sz w:val="80"/>
                          <w:szCs w:val="80"/>
                        </w:rPr>
                        <w:t>KHADY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7121525</wp:posOffset>
                </wp:positionH>
                <wp:positionV relativeFrom="paragraph">
                  <wp:posOffset>-151130</wp:posOffset>
                </wp:positionV>
                <wp:extent cx="2072640" cy="710565"/>
                <wp:effectExtent l="6350" t="10795" r="6985" b="12065"/>
                <wp:wrapNone/>
                <wp:docPr id="2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AA26B7" w:rsidRDefault="00F2344E" w:rsidP="00E55EB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A26B7">
                              <w:rPr>
                                <w:sz w:val="80"/>
                                <w:szCs w:val="80"/>
                              </w:rPr>
                              <w:t>CECILE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margin-left:560.75pt;margin-top:-11.9pt;width:163.2pt;height:55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">
                <v:textbox>
                  <w:txbxContent>
                    <w:p w:rsidR="00F2344E" w:rsidRPr="00AA26B7" w:rsidRDefault="00F2344E" w:rsidP="00E55EB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AA26B7">
                        <w:rPr>
                          <w:sz w:val="80"/>
                          <w:szCs w:val="80"/>
                        </w:rPr>
                        <w:t>CECILE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-151130</wp:posOffset>
                </wp:positionV>
                <wp:extent cx="2072640" cy="710565"/>
                <wp:effectExtent l="6985" t="10795" r="6350" b="12065"/>
                <wp:wrapNone/>
                <wp:docPr id="2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AA26B7" w:rsidRDefault="00F2344E" w:rsidP="00E55EB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A26B7">
                              <w:rPr>
                                <w:sz w:val="80"/>
                                <w:szCs w:val="80"/>
                              </w:rPr>
                              <w:t>NGOR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6" style="position:absolute;margin-left:370.3pt;margin-top:-11.9pt;width:163.2pt;height:55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">
                <v:textbox>
                  <w:txbxContent>
                    <w:p w:rsidR="00F2344E" w:rsidRPr="00AA26B7" w:rsidRDefault="00F2344E" w:rsidP="00E55EB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AA26B7">
                        <w:rPr>
                          <w:sz w:val="80"/>
                          <w:szCs w:val="80"/>
                        </w:rPr>
                        <w:t>NGOR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-151130</wp:posOffset>
                </wp:positionV>
                <wp:extent cx="2072640" cy="693420"/>
                <wp:effectExtent l="11430" t="10795" r="11430" b="10160"/>
                <wp:wrapNone/>
                <wp:docPr id="2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AA26B7" w:rsidRDefault="004E0481" w:rsidP="00E55EB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7" style="position:absolute;margin-left:-29.1pt;margin-top:-11.9pt;width:163.2pt;height:54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">
                <v:textbox>
                  <w:txbxContent>
                    <w:p w:rsidR="00F2344E" w:rsidRPr="00AA26B7" w:rsidRDefault="004E0481" w:rsidP="00E55EB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ELI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-168275</wp:posOffset>
                </wp:positionV>
                <wp:extent cx="2072640" cy="710565"/>
                <wp:effectExtent l="12065" t="12700" r="10795" b="10160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B7" w:rsidRPr="00AA26B7" w:rsidRDefault="00AA26B7" w:rsidP="00E55EB4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A26B7">
                              <w:rPr>
                                <w:sz w:val="80"/>
                                <w:szCs w:val="80"/>
                              </w:rPr>
                              <w:t>AGNES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8" style="position:absolute;margin-left:169.7pt;margin-top:-13.25pt;width:163.2pt;height:55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">
                <v:textbox>
                  <w:txbxContent>
                    <w:p w:rsidR="00AA26B7" w:rsidRPr="00AA26B7" w:rsidRDefault="00AA26B7" w:rsidP="00E55EB4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AA26B7">
                        <w:rPr>
                          <w:sz w:val="80"/>
                          <w:szCs w:val="80"/>
                        </w:rPr>
                        <w:t>AGNES</w:t>
                      </w:r>
                    </w:p>
                  </w:txbxContent>
                </v:textbox>
              </v:rect>
            </w:pict>
          </mc:Fallback>
        </mc:AlternateContent>
      </w:r>
      <w:r w:rsidR="00F2344E">
        <w:rPr>
          <w:sz w:val="120"/>
          <w:szCs w:val="120"/>
        </w:rPr>
        <w:tab/>
      </w:r>
    </w:p>
    <w:p w:rsidR="00AA26B7" w:rsidRDefault="004D636A" w:rsidP="00E55EB4">
      <w:pPr>
        <w:tabs>
          <w:tab w:val="left" w:pos="11747"/>
        </w:tabs>
        <w:rPr>
          <w:sz w:val="120"/>
          <w:szCs w:val="120"/>
        </w:rPr>
      </w:pP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7825105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5080" t="10795" r="11430" b="7620"/>
                <wp:wrapNone/>
                <wp:docPr id="1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59" style="position:absolute;margin-left:616.15pt;margin-top:92.35pt;width:108.95pt;height:95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13335" t="10795" r="12700" b="7620"/>
                <wp:wrapNone/>
                <wp:docPr id="1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60" style="position:absolute;margin-left:451.8pt;margin-top:92.35pt;width:108.95pt;height:95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10160" t="10795" r="6350" b="7620"/>
                <wp:wrapNone/>
                <wp:docPr id="1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61" style="position:absolute;margin-left:306.8pt;margin-top:92.35pt;width:108.95pt;height:95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9525" t="10795" r="6985" b="7620"/>
                <wp:wrapNone/>
                <wp:docPr id="1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62" style="position:absolute;margin-left:153.75pt;margin-top:92.35pt;width:108.95pt;height:95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1172845</wp:posOffset>
                </wp:positionV>
                <wp:extent cx="1383665" cy="1210310"/>
                <wp:effectExtent l="5080" t="10795" r="11430" b="7620"/>
                <wp:wrapNone/>
                <wp:docPr id="1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B4" w:rsidRPr="001527C4" w:rsidRDefault="00E55EB4" w:rsidP="00E55EB4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1527C4">
                              <w:rPr>
                                <w:sz w:val="100"/>
                                <w:szCs w:val="1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63" style="position:absolute;margin-left:-14.6pt;margin-top:92.35pt;width:108.95pt;height:95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">
                <v:textbox>
                  <w:txbxContent>
                    <w:p w:rsidR="00E55EB4" w:rsidRPr="001527C4" w:rsidRDefault="00E55EB4" w:rsidP="00E55EB4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1527C4">
                        <w:rPr>
                          <w:sz w:val="100"/>
                          <w:szCs w:val="1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AD5E42" w:rsidRDefault="00AD5E42" w:rsidP="00221EFB">
      <w:pPr>
        <w:tabs>
          <w:tab w:val="left" w:pos="9328"/>
        </w:tabs>
        <w:rPr>
          <w:sz w:val="120"/>
          <w:szCs w:val="120"/>
        </w:rPr>
      </w:pPr>
    </w:p>
    <w:p w:rsidR="00AD5E42" w:rsidRDefault="00AD5E42" w:rsidP="00221EFB">
      <w:pPr>
        <w:tabs>
          <w:tab w:val="left" w:pos="9328"/>
        </w:tabs>
        <w:rPr>
          <w:noProof/>
          <w:lang w:eastAsia="fr-FR"/>
        </w:rPr>
      </w:pPr>
    </w:p>
    <w:p w:rsidR="00AA26B7" w:rsidRDefault="004D636A" w:rsidP="00221EFB">
      <w:pPr>
        <w:tabs>
          <w:tab w:val="left" w:pos="9328"/>
        </w:tabs>
        <w:rPr>
          <w:sz w:val="120"/>
          <w:szCs w:val="120"/>
        </w:rPr>
      </w:pPr>
      <w:r>
        <w:rPr>
          <w:noProof/>
          <w:lang w:val="es-ES" w:eastAsia="es-ES"/>
        </w:rPr>
        <w:drawing>
          <wp:inline distT="0" distB="0" distL="0" distR="0">
            <wp:extent cx="1671320" cy="1639570"/>
            <wp:effectExtent l="0" t="0" r="5080" b="0"/>
            <wp:docPr id="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42">
        <w:rPr>
          <w:noProof/>
          <w:lang w:eastAsia="fr-FR"/>
        </w:rPr>
        <w:t xml:space="preserve">  </w:t>
      </w:r>
      <w:r>
        <w:rPr>
          <w:noProof/>
          <w:lang w:val="es-ES" w:eastAsia="es-ES"/>
        </w:rPr>
        <w:drawing>
          <wp:inline distT="0" distB="0" distL="0" distR="0">
            <wp:extent cx="1765935" cy="1450340"/>
            <wp:effectExtent l="0" t="0" r="5715" b="0"/>
            <wp:docPr id="3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42">
        <w:rPr>
          <w:noProof/>
          <w:lang w:eastAsia="fr-FR"/>
        </w:rPr>
        <w:t xml:space="preserve">      </w:t>
      </w:r>
      <w:r>
        <w:rPr>
          <w:noProof/>
          <w:lang w:val="es-ES" w:eastAsia="es-ES"/>
        </w:rPr>
        <w:drawing>
          <wp:inline distT="0" distB="0" distL="0" distR="0">
            <wp:extent cx="1734185" cy="1639570"/>
            <wp:effectExtent l="0" t="0" r="0" b="0"/>
            <wp:docPr id="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E42">
        <w:rPr>
          <w:noProof/>
          <w:lang w:eastAsia="fr-FR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1765935" cy="1734185"/>
            <wp:effectExtent l="0" t="0" r="5715" b="0"/>
            <wp:docPr id="4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734185" cy="1639570"/>
            <wp:effectExtent l="0" t="0" r="0" b="0"/>
            <wp:docPr id="4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4E" w:rsidRPr="00A31A6E" w:rsidRDefault="009824D9" w:rsidP="00221EFB">
      <w:pPr>
        <w:tabs>
          <w:tab w:val="left" w:pos="9328"/>
        </w:tabs>
        <w:rPr>
          <w:sz w:val="120"/>
          <w:szCs w:val="120"/>
        </w:rPr>
      </w:pPr>
      <w:r>
        <w:rPr>
          <w:noProof/>
          <w:sz w:val="120"/>
          <w:szCs w:val="1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8412A6F" wp14:editId="2705E1FB">
                <wp:simplePos x="0" y="0"/>
                <wp:positionH relativeFrom="column">
                  <wp:posOffset>5213350</wp:posOffset>
                </wp:positionH>
                <wp:positionV relativeFrom="paragraph">
                  <wp:posOffset>4238625</wp:posOffset>
                </wp:positionV>
                <wp:extent cx="2388235" cy="710565"/>
                <wp:effectExtent l="0" t="0" r="12065" b="13335"/>
                <wp:wrapNone/>
                <wp:docPr id="1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23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85" w:rsidRPr="00AA26B7" w:rsidRDefault="009F5685" w:rsidP="009F5685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PITCHOU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64" style="position:absolute;margin-left:410.5pt;margin-top:333.75pt;width:188.05pt;height:55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">
                <v:textbox>
                  <w:txbxContent>
                    <w:p w:rsidR="009F5685" w:rsidRPr="00AA26B7" w:rsidRDefault="009F5685" w:rsidP="009F5685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PITCHOU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CBD958" wp14:editId="2D5DE75A">
                <wp:simplePos x="0" y="0"/>
                <wp:positionH relativeFrom="column">
                  <wp:posOffset>1590040</wp:posOffset>
                </wp:positionH>
                <wp:positionV relativeFrom="paragraph">
                  <wp:posOffset>4226560</wp:posOffset>
                </wp:positionV>
                <wp:extent cx="2072640" cy="710565"/>
                <wp:effectExtent l="0" t="0" r="22860" b="13335"/>
                <wp:wrapNone/>
                <wp:docPr id="1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85" w:rsidRPr="00AA26B7" w:rsidRDefault="009F5685" w:rsidP="009F5685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ODETT</w:t>
                            </w:r>
                            <w:r w:rsidRPr="00AA26B7">
                              <w:rPr>
                                <w:sz w:val="80"/>
                                <w:szCs w:val="8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65" style="position:absolute;margin-left:125.2pt;margin-top:332.8pt;width:163.2pt;height:55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">
                <v:textbox>
                  <w:txbxContent>
                    <w:p w:rsidR="009F5685" w:rsidRPr="00AA26B7" w:rsidRDefault="009F5685" w:rsidP="009F5685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ODETT</w:t>
                      </w:r>
                      <w:r w:rsidRPr="00AA26B7">
                        <w:rPr>
                          <w:sz w:val="80"/>
                          <w:szCs w:val="8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812E22" wp14:editId="24D377F0">
                <wp:simplePos x="0" y="0"/>
                <wp:positionH relativeFrom="column">
                  <wp:posOffset>-635</wp:posOffset>
                </wp:positionH>
                <wp:positionV relativeFrom="paragraph">
                  <wp:posOffset>2696845</wp:posOffset>
                </wp:positionV>
                <wp:extent cx="2339340" cy="770255"/>
                <wp:effectExtent l="0" t="0" r="22860" b="10795"/>
                <wp:wrapNone/>
                <wp:docPr id="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FF235E" w:rsidRDefault="00F2344E" w:rsidP="00AD5E42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FF235E">
                              <w:rPr>
                                <w:sz w:val="80"/>
                                <w:szCs w:val="80"/>
                              </w:rPr>
                              <w:t>MANGE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66" style="position:absolute;margin-left:-.05pt;margin-top:212.35pt;width:184.2pt;height:60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">
                <v:textbox>
                  <w:txbxContent>
                    <w:p w:rsidR="00F2344E" w:rsidRPr="00FF235E" w:rsidRDefault="00F2344E" w:rsidP="00AD5E42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FF235E">
                        <w:rPr>
                          <w:sz w:val="80"/>
                          <w:szCs w:val="80"/>
                        </w:rPr>
                        <w:t>MANGE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FAD04C2" wp14:editId="0B9C66C3">
                <wp:simplePos x="0" y="0"/>
                <wp:positionH relativeFrom="column">
                  <wp:posOffset>3477376</wp:posOffset>
                </wp:positionH>
                <wp:positionV relativeFrom="paragraph">
                  <wp:posOffset>2691765</wp:posOffset>
                </wp:positionV>
                <wp:extent cx="2339340" cy="770255"/>
                <wp:effectExtent l="0" t="0" r="22860" b="10795"/>
                <wp:wrapNone/>
                <wp:docPr id="1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AA26B7" w:rsidRDefault="00F2344E" w:rsidP="00AD5E42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AA26B7">
                              <w:rPr>
                                <w:sz w:val="80"/>
                                <w:szCs w:val="80"/>
                              </w:rPr>
                              <w:t>BEIGNETS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67" style="position:absolute;margin-left:273.8pt;margin-top:211.95pt;width:184.2pt;height:6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">
                <v:textbox>
                  <w:txbxContent>
                    <w:p w:rsidR="00F2344E" w:rsidRPr="00AA26B7" w:rsidRDefault="00F2344E" w:rsidP="00AD5E42">
                      <w:pPr>
                        <w:rPr>
                          <w:sz w:val="80"/>
                          <w:szCs w:val="80"/>
                        </w:rPr>
                      </w:pPr>
                      <w:r w:rsidRPr="00AA26B7">
                        <w:rPr>
                          <w:sz w:val="80"/>
                          <w:szCs w:val="80"/>
                        </w:rPr>
                        <w:t>BEIGNETS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1F09FB" wp14:editId="63CE8C11">
                <wp:simplePos x="0" y="0"/>
                <wp:positionH relativeFrom="column">
                  <wp:posOffset>6611620</wp:posOffset>
                </wp:positionH>
                <wp:positionV relativeFrom="paragraph">
                  <wp:posOffset>2677795</wp:posOffset>
                </wp:positionV>
                <wp:extent cx="2449830" cy="789305"/>
                <wp:effectExtent l="0" t="0" r="26670" b="10795"/>
                <wp:wrapNone/>
                <wp:docPr id="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AD5E42" w:rsidRDefault="00F2344E" w:rsidP="00AD5E42">
                            <w:pPr>
                              <w:jc w:val="center"/>
                            </w:pPr>
                            <w:r w:rsidRPr="009D684C">
                              <w:rPr>
                                <w:sz w:val="80"/>
                                <w:szCs w:val="80"/>
                              </w:rPr>
                              <w:t>COUTURE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68" style="position:absolute;margin-left:520.6pt;margin-top:210.85pt;width:192.9pt;height:62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">
                <v:textbox>
                  <w:txbxContent>
                    <w:p w:rsidR="00F2344E" w:rsidRPr="00AD5E42" w:rsidRDefault="00F2344E" w:rsidP="00AD5E42">
                      <w:pPr>
                        <w:jc w:val="center"/>
                      </w:pPr>
                      <w:r w:rsidRPr="009D684C">
                        <w:rPr>
                          <w:sz w:val="80"/>
                          <w:szCs w:val="80"/>
                        </w:rPr>
                        <w:t>COUTURE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E056A0" wp14:editId="0A67E190">
                <wp:simplePos x="0" y="0"/>
                <wp:positionH relativeFrom="column">
                  <wp:posOffset>3367405</wp:posOffset>
                </wp:positionH>
                <wp:positionV relativeFrom="paragraph">
                  <wp:posOffset>483235</wp:posOffset>
                </wp:positionV>
                <wp:extent cx="2615565" cy="1439545"/>
                <wp:effectExtent l="0" t="0" r="13335" b="27305"/>
                <wp:wrapNone/>
                <wp:docPr id="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E42" w:rsidRPr="001527C4" w:rsidRDefault="00AD5E42" w:rsidP="00AD5E4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br/>
                            </w:r>
                            <w:r w:rsidRPr="001527C4">
                              <w:rPr>
                                <w:sz w:val="60"/>
                                <w:szCs w:val="60"/>
                              </w:rPr>
                              <w:t>DIMANCHE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69" style="position:absolute;margin-left:265.15pt;margin-top:38.05pt;width:205.95pt;height:113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">
                <v:textbox>
                  <w:txbxContent>
                    <w:p w:rsidR="00AD5E42" w:rsidRPr="001527C4" w:rsidRDefault="00AD5E42" w:rsidP="00AD5E42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br/>
                      </w:r>
                      <w:r w:rsidRPr="001527C4">
                        <w:rPr>
                          <w:sz w:val="60"/>
                          <w:szCs w:val="60"/>
                        </w:rPr>
                        <w:t>DIMANCHE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4515F2" wp14:editId="4B67CD70">
                <wp:simplePos x="0" y="0"/>
                <wp:positionH relativeFrom="column">
                  <wp:posOffset>6614795</wp:posOffset>
                </wp:positionH>
                <wp:positionV relativeFrom="paragraph">
                  <wp:posOffset>922020</wp:posOffset>
                </wp:positionV>
                <wp:extent cx="2339340" cy="692785"/>
                <wp:effectExtent l="0" t="0" r="22860" b="12065"/>
                <wp:wrapNone/>
                <wp:docPr id="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44E" w:rsidRPr="00FF235E" w:rsidRDefault="00F2344E" w:rsidP="00F2344E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FF235E">
                              <w:rPr>
                                <w:sz w:val="80"/>
                                <w:szCs w:val="80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70" style="position:absolute;margin-left:520.85pt;margin-top:72.6pt;width:184.2pt;height:54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">
                <v:textbox>
                  <w:txbxContent>
                    <w:p w:rsidR="00F2344E" w:rsidRPr="00FF235E" w:rsidRDefault="00F2344E" w:rsidP="00F2344E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FF235E">
                        <w:rPr>
                          <w:sz w:val="80"/>
                          <w:szCs w:val="80"/>
                        </w:rPr>
                        <w:t>DANCE</w:t>
                      </w:r>
                    </w:p>
                  </w:txbxContent>
                </v:textbox>
              </v:rect>
            </w:pict>
          </mc:Fallback>
        </mc:AlternateContent>
      </w:r>
      <w:r w:rsidR="004D636A">
        <w:rPr>
          <w:noProof/>
          <w:sz w:val="120"/>
          <w:szCs w:val="120"/>
          <w:lang w:val="es-ES"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483235</wp:posOffset>
                </wp:positionV>
                <wp:extent cx="2615565" cy="1439545"/>
                <wp:effectExtent l="12065" t="6985" r="10795" b="10795"/>
                <wp:wrapNone/>
                <wp:docPr id="1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556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E42" w:rsidRPr="001527C4" w:rsidRDefault="00AD5E42" w:rsidP="00AD5E42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br/>
                              <w:t xml:space="preserve">      </w:t>
                            </w:r>
                            <w:r w:rsidRPr="001527C4">
                              <w:rPr>
                                <w:sz w:val="60"/>
                                <w:szCs w:val="60"/>
                              </w:rPr>
                              <w:t>SAMEDI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71" style="position:absolute;margin-left:-14.05pt;margin-top:38.05pt;width:205.95pt;height:113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">
                <v:textbox>
                  <w:txbxContent>
                    <w:p w:rsidR="00AD5E42" w:rsidRPr="001527C4" w:rsidRDefault="00AD5E42" w:rsidP="00AD5E42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br/>
                        <w:t xml:space="preserve">      </w:t>
                      </w:r>
                      <w:r w:rsidRPr="001527C4">
                        <w:rPr>
                          <w:sz w:val="60"/>
                          <w:szCs w:val="60"/>
                        </w:rPr>
                        <w:t>SAMEDI</w:t>
                      </w:r>
                    </w:p>
                  </w:txbxContent>
                </v:textbox>
              </v:rect>
            </w:pict>
          </mc:Fallback>
        </mc:AlternateContent>
      </w:r>
    </w:p>
    <w:sectPr w:rsidR="00F2344E" w:rsidRPr="00A31A6E" w:rsidSect="00526905">
      <w:footerReference w:type="default" r:id="rId53"/>
      <w:pgSz w:w="16838" w:h="11906" w:orient="landscape"/>
      <w:pgMar w:top="1134" w:right="1418" w:bottom="141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242" w:rsidRDefault="00006242" w:rsidP="00221EFB">
      <w:pPr>
        <w:spacing w:after="0" w:line="240" w:lineRule="auto"/>
      </w:pPr>
      <w:r>
        <w:separator/>
      </w:r>
    </w:p>
  </w:endnote>
  <w:endnote w:type="continuationSeparator" w:id="0">
    <w:p w:rsidR="00006242" w:rsidRDefault="00006242" w:rsidP="00221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905" w:rsidRDefault="00526905" w:rsidP="00526905">
    <w:pPr>
      <w:pStyle w:val="Piedepgina"/>
      <w:jc w:val="center"/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</w:pPr>
  </w:p>
  <w:p w:rsidR="00526905" w:rsidRDefault="00526905" w:rsidP="00526905">
    <w:pPr>
      <w:pStyle w:val="Piedepgina"/>
      <w:jc w:val="center"/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</w:pPr>
  </w:p>
  <w:p w:rsidR="00526905" w:rsidRPr="002632EC" w:rsidRDefault="00526905" w:rsidP="00526905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526905" w:rsidRPr="002632EC" w:rsidRDefault="00526905" w:rsidP="00526905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9824D9" w:rsidRPr="002632EC" w:rsidRDefault="009824D9" w:rsidP="009824D9">
    <w:pPr>
      <w:pStyle w:val="Piedepgina"/>
      <w:jc w:val="center"/>
      <w:rPr>
        <w:sz w:val="20"/>
        <w:szCs w:val="20"/>
      </w:rPr>
    </w:pPr>
  </w:p>
  <w:p w:rsidR="009824D9" w:rsidRDefault="009824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242" w:rsidRDefault="00006242" w:rsidP="00221EFB">
      <w:pPr>
        <w:spacing w:after="0" w:line="240" w:lineRule="auto"/>
      </w:pPr>
      <w:r>
        <w:separator/>
      </w:r>
    </w:p>
  </w:footnote>
  <w:footnote w:type="continuationSeparator" w:id="0">
    <w:p w:rsidR="00006242" w:rsidRDefault="00006242" w:rsidP="00221E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E42"/>
    <w:rsid w:val="00006242"/>
    <w:rsid w:val="00053488"/>
    <w:rsid w:val="001527C4"/>
    <w:rsid w:val="0015320B"/>
    <w:rsid w:val="00221EFB"/>
    <w:rsid w:val="00260059"/>
    <w:rsid w:val="002A573A"/>
    <w:rsid w:val="002B2D28"/>
    <w:rsid w:val="002F7674"/>
    <w:rsid w:val="002F78F4"/>
    <w:rsid w:val="003D0082"/>
    <w:rsid w:val="003E02B6"/>
    <w:rsid w:val="004C5266"/>
    <w:rsid w:val="004D636A"/>
    <w:rsid w:val="004E0481"/>
    <w:rsid w:val="00526905"/>
    <w:rsid w:val="005B47DC"/>
    <w:rsid w:val="00624AFD"/>
    <w:rsid w:val="006357D9"/>
    <w:rsid w:val="00791B85"/>
    <w:rsid w:val="00796420"/>
    <w:rsid w:val="007B018B"/>
    <w:rsid w:val="00806505"/>
    <w:rsid w:val="00840EE2"/>
    <w:rsid w:val="00846073"/>
    <w:rsid w:val="009409DF"/>
    <w:rsid w:val="00943CF5"/>
    <w:rsid w:val="009824D9"/>
    <w:rsid w:val="009D684C"/>
    <w:rsid w:val="009F5685"/>
    <w:rsid w:val="00A30156"/>
    <w:rsid w:val="00A31A6E"/>
    <w:rsid w:val="00AA26B7"/>
    <w:rsid w:val="00AD5E42"/>
    <w:rsid w:val="00C46ED0"/>
    <w:rsid w:val="00C56317"/>
    <w:rsid w:val="00C6545B"/>
    <w:rsid w:val="00CD014E"/>
    <w:rsid w:val="00D03A77"/>
    <w:rsid w:val="00D053C1"/>
    <w:rsid w:val="00D05750"/>
    <w:rsid w:val="00D05754"/>
    <w:rsid w:val="00D23283"/>
    <w:rsid w:val="00D502F5"/>
    <w:rsid w:val="00DD0D2F"/>
    <w:rsid w:val="00E55EB4"/>
    <w:rsid w:val="00F2344E"/>
    <w:rsid w:val="00F54516"/>
    <w:rsid w:val="00FF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1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EFB"/>
  </w:style>
  <w:style w:type="paragraph" w:styleId="Piedepgina">
    <w:name w:val="footer"/>
    <w:basedOn w:val="Normal"/>
    <w:link w:val="PiedepginaCar"/>
    <w:uiPriority w:val="99"/>
    <w:unhideWhenUsed/>
    <w:rsid w:val="0022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EFB"/>
  </w:style>
  <w:style w:type="paragraph" w:styleId="Textodeglobo">
    <w:name w:val="Balloon Text"/>
    <w:basedOn w:val="Normal"/>
    <w:link w:val="TextodegloboCar"/>
    <w:uiPriority w:val="99"/>
    <w:semiHidden/>
    <w:unhideWhenUsed/>
    <w:rsid w:val="0015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7C4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9824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1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EFB"/>
  </w:style>
  <w:style w:type="paragraph" w:styleId="Piedepgina">
    <w:name w:val="footer"/>
    <w:basedOn w:val="Normal"/>
    <w:link w:val="PiedepginaCar"/>
    <w:uiPriority w:val="99"/>
    <w:unhideWhenUsed/>
    <w:rsid w:val="00221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EFB"/>
  </w:style>
  <w:style w:type="paragraph" w:styleId="Textodeglobo">
    <w:name w:val="Balloon Text"/>
    <w:basedOn w:val="Normal"/>
    <w:link w:val="TextodegloboCar"/>
    <w:uiPriority w:val="99"/>
    <w:semiHidden/>
    <w:unhideWhenUsed/>
    <w:rsid w:val="0015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7C4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9824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80.png"/><Relationship Id="rId39" Type="http://schemas.openxmlformats.org/officeDocument/2006/relationships/image" Target="media/image130.emf"/><Relationship Id="rId21" Type="http://schemas.openxmlformats.org/officeDocument/2006/relationships/oleObject" Target="embeddings/oleObject1.bin"/><Relationship Id="rId34" Type="http://schemas.openxmlformats.org/officeDocument/2006/relationships/image" Target="media/image11.emf"/><Relationship Id="rId42" Type="http://schemas.openxmlformats.org/officeDocument/2006/relationships/image" Target="media/image15.png"/><Relationship Id="rId47" Type="http://schemas.openxmlformats.org/officeDocument/2006/relationships/image" Target="media/image160.jpeg"/><Relationship Id="rId50" Type="http://schemas.openxmlformats.org/officeDocument/2006/relationships/image" Target="media/image18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oleObject" Target="embeddings/oleObject3.bin"/><Relationship Id="rId33" Type="http://schemas.openxmlformats.org/officeDocument/2006/relationships/image" Target="media/image100.emf"/><Relationship Id="rId38" Type="http://schemas.openxmlformats.org/officeDocument/2006/relationships/image" Target="media/image13.emf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oleObject" Target="embeddings/oleObject5.bin"/><Relationship Id="rId41" Type="http://schemas.openxmlformats.org/officeDocument/2006/relationships/image" Target="media/image140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.png"/><Relationship Id="rId32" Type="http://schemas.openxmlformats.org/officeDocument/2006/relationships/image" Target="media/image10.emf"/><Relationship Id="rId37" Type="http://schemas.openxmlformats.org/officeDocument/2006/relationships/image" Target="media/image120.emf"/><Relationship Id="rId40" Type="http://schemas.openxmlformats.org/officeDocument/2006/relationships/image" Target="media/image14.emf"/><Relationship Id="rId45" Type="http://schemas.openxmlformats.org/officeDocument/2006/relationships/oleObject" Target="embeddings/oleObject8.bin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oleObject" Target="embeddings/oleObject2.bin"/><Relationship Id="rId28" Type="http://schemas.openxmlformats.org/officeDocument/2006/relationships/image" Target="media/image9.png"/><Relationship Id="rId36" Type="http://schemas.openxmlformats.org/officeDocument/2006/relationships/image" Target="media/image12.emf"/><Relationship Id="rId49" Type="http://schemas.openxmlformats.org/officeDocument/2006/relationships/image" Target="media/image170.pn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oleObject" Target="embeddings/oleObject6.bin"/><Relationship Id="rId44" Type="http://schemas.openxmlformats.org/officeDocument/2006/relationships/image" Target="media/image150.png"/><Relationship Id="rId52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70.png"/><Relationship Id="rId27" Type="http://schemas.openxmlformats.org/officeDocument/2006/relationships/oleObject" Target="embeddings/oleObject4.bin"/><Relationship Id="rId30" Type="http://schemas.openxmlformats.org/officeDocument/2006/relationships/image" Target="media/image90.png"/><Relationship Id="rId35" Type="http://schemas.openxmlformats.org/officeDocument/2006/relationships/image" Target="media/image110.emf"/><Relationship Id="rId43" Type="http://schemas.openxmlformats.org/officeDocument/2006/relationships/oleObject" Target="embeddings/oleObject7.bin"/><Relationship Id="rId48" Type="http://schemas.openxmlformats.org/officeDocument/2006/relationships/image" Target="media/image17.png"/><Relationship Id="rId8" Type="http://schemas.openxmlformats.org/officeDocument/2006/relationships/image" Target="media/image1.jpeg"/><Relationship Id="rId51" Type="http://schemas.openxmlformats.org/officeDocument/2006/relationships/image" Target="media/image180.jpeg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Documents\livre%20ecole%20foto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793F0-1112-44EF-AB6E-C9B0FF35D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livre ecole foto</Template>
  <TotalTime>3</TotalTime>
  <Pages>8</Pages>
  <Words>82</Words>
  <Characters>454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4</cp:revision>
  <dcterms:created xsi:type="dcterms:W3CDTF">2017-07-20T05:24:00Z</dcterms:created>
  <dcterms:modified xsi:type="dcterms:W3CDTF">2017-07-20T05:36:00Z</dcterms:modified>
</cp:coreProperties>
</file>