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45B" w:rsidRPr="00C6545B" w:rsidRDefault="002632EC">
      <w:pPr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7265035</wp:posOffset>
                </wp:positionH>
                <wp:positionV relativeFrom="paragraph">
                  <wp:posOffset>1684020</wp:posOffset>
                </wp:positionV>
                <wp:extent cx="2617470" cy="4131310"/>
                <wp:effectExtent l="7620" t="8255" r="13335" b="13335"/>
                <wp:wrapNone/>
                <wp:docPr id="7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7470" cy="413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C44" w:rsidRDefault="002632EC" w:rsidP="00556B8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018665" cy="1959610"/>
                                  <wp:effectExtent l="0" t="0" r="635" b="2540"/>
                                  <wp:docPr id="59" name="Imagen 59" descr="Abdoul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Abdoul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665" cy="195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B8E">
                              <w:br/>
                            </w:r>
                          </w:p>
                          <w:p w:rsidR="000B1C44" w:rsidRDefault="000B1C44" w:rsidP="00556B8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B1C44" w:rsidRDefault="000B1C44" w:rsidP="00556B8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B1C44" w:rsidRDefault="000B1C44" w:rsidP="00556B8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B1C44" w:rsidRDefault="000B1C44" w:rsidP="00556B8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B1C44" w:rsidRPr="000B1C44" w:rsidRDefault="000B1C44" w:rsidP="00556B8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556B8E" w:rsidRPr="000B1C44" w:rsidRDefault="00556B8E" w:rsidP="00556B8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B1C44">
                              <w:rPr>
                                <w:sz w:val="72"/>
                                <w:szCs w:val="72"/>
                              </w:rPr>
                              <w:t>ABDOULAYE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572.05pt;margin-top:132.6pt;width:206.1pt;height:325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">
                <v:textbox>
                  <w:txbxContent>
                    <w:p w:rsidR="000B1C44" w:rsidRDefault="002632EC" w:rsidP="00556B8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018665" cy="1959610"/>
                            <wp:effectExtent l="0" t="0" r="635" b="2540"/>
                            <wp:docPr id="59" name="Imagen 59" descr="Abdoul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Abdoul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665" cy="1959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B8E">
                        <w:br/>
                      </w:r>
                    </w:p>
                    <w:p w:rsidR="000B1C44" w:rsidRDefault="000B1C44" w:rsidP="00556B8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0B1C44" w:rsidRDefault="000B1C44" w:rsidP="00556B8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0B1C44" w:rsidRDefault="000B1C44" w:rsidP="00556B8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0B1C44" w:rsidRDefault="000B1C44" w:rsidP="00556B8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0B1C44" w:rsidRPr="000B1C44" w:rsidRDefault="000B1C44" w:rsidP="00556B8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556B8E" w:rsidRPr="000B1C44" w:rsidRDefault="00556B8E" w:rsidP="00556B8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B1C44">
                        <w:rPr>
                          <w:sz w:val="72"/>
                          <w:szCs w:val="72"/>
                        </w:rPr>
                        <w:t>ABDOULAYE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1684020</wp:posOffset>
                </wp:positionV>
                <wp:extent cx="2353945" cy="4131310"/>
                <wp:effectExtent l="6985" t="8255" r="10795" b="13335"/>
                <wp:wrapNone/>
                <wp:docPr id="6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945" cy="413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C44" w:rsidRDefault="002632EC" w:rsidP="00AA26B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018665" cy="1924050"/>
                                  <wp:effectExtent l="0" t="0" r="635" b="0"/>
                                  <wp:docPr id="60" name="Imagen 60" descr="Youssu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Youssu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66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B8E">
                              <w:br/>
                            </w:r>
                          </w:p>
                          <w:p w:rsidR="000B1C44" w:rsidRDefault="000B1C44" w:rsidP="00AA26B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B1C44" w:rsidRDefault="000B1C44" w:rsidP="00AA26B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B1C44" w:rsidRDefault="000B1C44" w:rsidP="00AA26B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B1C44" w:rsidRDefault="000B1C44" w:rsidP="00AA26B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B1C44" w:rsidRPr="000B1C44" w:rsidRDefault="000B1C44" w:rsidP="00AA26B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AA26B7" w:rsidRPr="000B1C44" w:rsidRDefault="00416EF4" w:rsidP="00AA26B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B1C44">
                              <w:rPr>
                                <w:sz w:val="72"/>
                                <w:szCs w:val="72"/>
                              </w:rPr>
                              <w:t>YOUSSOU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margin-left:365.75pt;margin-top:132.6pt;width:185.35pt;height:325.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">
                <v:textbox>
                  <w:txbxContent>
                    <w:p w:rsidR="000B1C44" w:rsidRDefault="002632EC" w:rsidP="00AA26B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018665" cy="1924050"/>
                            <wp:effectExtent l="0" t="0" r="635" b="0"/>
                            <wp:docPr id="60" name="Imagen 60" descr="Youssu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Youssu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665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B8E">
                        <w:br/>
                      </w:r>
                    </w:p>
                    <w:p w:rsidR="000B1C44" w:rsidRDefault="000B1C44" w:rsidP="00AA26B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0B1C44" w:rsidRDefault="000B1C44" w:rsidP="00AA26B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0B1C44" w:rsidRDefault="000B1C44" w:rsidP="00AA26B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0B1C44" w:rsidRDefault="000B1C44" w:rsidP="00AA26B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0B1C44" w:rsidRPr="000B1C44" w:rsidRDefault="000B1C44" w:rsidP="00AA26B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AA26B7" w:rsidRPr="000B1C44" w:rsidRDefault="00416EF4" w:rsidP="00AA26B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B1C44">
                        <w:rPr>
                          <w:sz w:val="72"/>
                          <w:szCs w:val="72"/>
                        </w:rPr>
                        <w:t>YOUSSOU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1684020</wp:posOffset>
                </wp:positionV>
                <wp:extent cx="2475230" cy="4131310"/>
                <wp:effectExtent l="11430" t="8255" r="8890" b="13335"/>
                <wp:wrapNone/>
                <wp:docPr id="68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413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C44" w:rsidRDefault="002632EC" w:rsidP="000B1C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69110" cy="2054225"/>
                                  <wp:effectExtent l="0" t="0" r="2540" b="3175"/>
                                  <wp:docPr id="61" name="Imagen 61" descr="mamadou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mamadou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110" cy="205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1C44" w:rsidRDefault="000B1C44" w:rsidP="000B1C44">
                            <w:pPr>
                              <w:jc w:val="center"/>
                            </w:pPr>
                          </w:p>
                          <w:p w:rsidR="000B1C44" w:rsidRPr="000B1C44" w:rsidRDefault="000B1C44" w:rsidP="000B1C44">
                            <w:pPr>
                              <w:jc w:val="center"/>
                            </w:pPr>
                          </w:p>
                          <w:p w:rsidR="009F5685" w:rsidRPr="000B1C44" w:rsidRDefault="00556B8E" w:rsidP="009F568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B1C44">
                              <w:rPr>
                                <w:sz w:val="72"/>
                                <w:szCs w:val="72"/>
                              </w:rPr>
                              <w:t>MAMADOU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8" style="position:absolute;margin-left:150.1pt;margin-top:132.6pt;width:194.9pt;height:325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">
                <v:textbox>
                  <w:txbxContent>
                    <w:p w:rsidR="000B1C44" w:rsidRDefault="002632EC" w:rsidP="000B1C44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769110" cy="2054225"/>
                            <wp:effectExtent l="0" t="0" r="2540" b="3175"/>
                            <wp:docPr id="61" name="Imagen 61" descr="mamadou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mamadou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110" cy="205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1C44" w:rsidRDefault="000B1C44" w:rsidP="000B1C44">
                      <w:pPr>
                        <w:jc w:val="center"/>
                      </w:pPr>
                    </w:p>
                    <w:p w:rsidR="000B1C44" w:rsidRPr="000B1C44" w:rsidRDefault="000B1C44" w:rsidP="000B1C44">
                      <w:pPr>
                        <w:jc w:val="center"/>
                      </w:pPr>
                    </w:p>
                    <w:p w:rsidR="009F5685" w:rsidRPr="000B1C44" w:rsidRDefault="00556B8E" w:rsidP="009F568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B1C44">
                        <w:rPr>
                          <w:sz w:val="72"/>
                          <w:szCs w:val="72"/>
                        </w:rPr>
                        <w:t>MAMADOU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1684020</wp:posOffset>
                </wp:positionV>
                <wp:extent cx="2072640" cy="4131310"/>
                <wp:effectExtent l="10795" t="8255" r="12065" b="13335"/>
                <wp:wrapNone/>
                <wp:docPr id="6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413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C44" w:rsidRDefault="002632EC" w:rsidP="000B1C4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638935" cy="2054225"/>
                                  <wp:effectExtent l="0" t="0" r="0" b="3175"/>
                                  <wp:docPr id="62" name="Image 111" descr="Pau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1" descr="Pau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935" cy="205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B8E">
                              <w:rPr>
                                <w:noProof/>
                                <w:lang w:eastAsia="fr-FR"/>
                              </w:rPr>
                              <w:br/>
                            </w:r>
                          </w:p>
                          <w:p w:rsidR="00AA26B7" w:rsidRPr="000B1C44" w:rsidRDefault="000B1C44" w:rsidP="000B1C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br/>
                            </w:r>
                            <w:r w:rsidR="00AA26B7" w:rsidRPr="000B1C44">
                              <w:rPr>
                                <w:sz w:val="72"/>
                                <w:szCs w:val="72"/>
                              </w:rPr>
                              <w:t>PAUL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-33.7pt;margin-top:132.6pt;width:163.2pt;height:325.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">
                <v:textbox>
                  <w:txbxContent>
                    <w:p w:rsidR="000B1C44" w:rsidRDefault="002632EC" w:rsidP="000B1C44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638935" cy="2054225"/>
                            <wp:effectExtent l="0" t="0" r="0" b="3175"/>
                            <wp:docPr id="62" name="Image 111" descr="Pau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1" descr="Pau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935" cy="205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B8E">
                        <w:rPr>
                          <w:noProof/>
                          <w:lang w:eastAsia="fr-FR"/>
                        </w:rPr>
                        <w:br/>
                      </w:r>
                    </w:p>
                    <w:p w:rsidR="00AA26B7" w:rsidRPr="000B1C44" w:rsidRDefault="000B1C44" w:rsidP="000B1C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br/>
                      </w:r>
                      <w:r w:rsidR="00AA26B7" w:rsidRPr="000B1C44">
                        <w:rPr>
                          <w:sz w:val="72"/>
                          <w:szCs w:val="72"/>
                        </w:rPr>
                        <w:t>PAUL</w:t>
                      </w:r>
                    </w:p>
                  </w:txbxContent>
                </v:textbox>
              </v:rect>
            </w:pict>
          </mc:Fallback>
        </mc:AlternateContent>
      </w:r>
      <w:r w:rsidR="005E15B0">
        <w:rPr>
          <w:sz w:val="100"/>
          <w:szCs w:val="100"/>
        </w:rPr>
        <w:t>JE VAIS</w:t>
      </w:r>
      <w:r w:rsidR="00FF5294">
        <w:rPr>
          <w:sz w:val="100"/>
          <w:szCs w:val="100"/>
        </w:rPr>
        <w:t xml:space="preserve"> À</w:t>
      </w:r>
      <w:r w:rsidR="00221EFB">
        <w:rPr>
          <w:sz w:val="100"/>
          <w:szCs w:val="100"/>
        </w:rPr>
        <w:t xml:space="preserve"> </w:t>
      </w:r>
      <w:r w:rsidR="00FF5294">
        <w:rPr>
          <w:b/>
          <w:sz w:val="100"/>
          <w:szCs w:val="100"/>
        </w:rPr>
        <w:t>L’É</w:t>
      </w:r>
      <w:r w:rsidR="00221EFB" w:rsidRPr="00D502F5">
        <w:rPr>
          <w:b/>
          <w:sz w:val="100"/>
          <w:szCs w:val="100"/>
        </w:rPr>
        <w:t xml:space="preserve">COLE </w:t>
      </w:r>
      <w:r w:rsidR="005E15B0">
        <w:rPr>
          <w:sz w:val="100"/>
          <w:szCs w:val="100"/>
        </w:rPr>
        <w:t xml:space="preserve"> </w:t>
      </w:r>
      <w:r w:rsidR="00221EFB">
        <w:rPr>
          <w:sz w:val="100"/>
          <w:szCs w:val="100"/>
        </w:rPr>
        <w:t>AVEC</w:t>
      </w:r>
      <w:r w:rsidR="005E15B0">
        <w:rPr>
          <w:sz w:val="100"/>
          <w:szCs w:val="100"/>
        </w:rPr>
        <w:t xml:space="preserve"> MES AMIS</w:t>
      </w:r>
      <w:r w:rsidR="00C6545B">
        <w:rPr>
          <w:sz w:val="100"/>
          <w:szCs w:val="100"/>
        </w:rPr>
        <w:br/>
      </w:r>
    </w:p>
    <w:p w:rsidR="00C6545B" w:rsidRDefault="00221EFB" w:rsidP="00221EFB">
      <w:pPr>
        <w:tabs>
          <w:tab w:val="left" w:pos="8533"/>
        </w:tabs>
        <w:rPr>
          <w:sz w:val="100"/>
          <w:szCs w:val="100"/>
        </w:rPr>
      </w:pPr>
      <w:r>
        <w:rPr>
          <w:sz w:val="100"/>
          <w:szCs w:val="100"/>
        </w:rPr>
        <w:tab/>
      </w:r>
    </w:p>
    <w:p w:rsidR="00221EFB" w:rsidRDefault="00221EFB" w:rsidP="00221EFB">
      <w:pPr>
        <w:tabs>
          <w:tab w:val="left" w:pos="9328"/>
        </w:tabs>
        <w:rPr>
          <w:sz w:val="100"/>
          <w:szCs w:val="100"/>
        </w:rPr>
      </w:pPr>
    </w:p>
    <w:p w:rsidR="00221EFB" w:rsidRDefault="00221EFB" w:rsidP="00221EFB">
      <w:pPr>
        <w:tabs>
          <w:tab w:val="left" w:pos="9328"/>
        </w:tabs>
        <w:rPr>
          <w:sz w:val="100"/>
          <w:szCs w:val="100"/>
        </w:rPr>
      </w:pPr>
    </w:p>
    <w:p w:rsidR="005E15B0" w:rsidRDefault="005E15B0" w:rsidP="00221EFB">
      <w:pPr>
        <w:tabs>
          <w:tab w:val="left" w:pos="9328"/>
        </w:tabs>
        <w:rPr>
          <w:sz w:val="100"/>
          <w:szCs w:val="100"/>
        </w:rPr>
      </w:pPr>
    </w:p>
    <w:p w:rsidR="00221EFB" w:rsidRDefault="00A30156" w:rsidP="00221EFB">
      <w:pPr>
        <w:tabs>
          <w:tab w:val="left" w:pos="9328"/>
        </w:tabs>
        <w:rPr>
          <w:sz w:val="100"/>
          <w:szCs w:val="100"/>
        </w:rPr>
      </w:pPr>
      <w:r>
        <w:rPr>
          <w:sz w:val="100"/>
          <w:szCs w:val="100"/>
        </w:rPr>
        <w:lastRenderedPageBreak/>
        <w:t xml:space="preserve"> ON  </w:t>
      </w:r>
      <w:r w:rsidR="0015320B">
        <w:rPr>
          <w:sz w:val="100"/>
          <w:szCs w:val="100"/>
        </w:rPr>
        <w:t xml:space="preserve"> </w:t>
      </w:r>
      <w:r>
        <w:rPr>
          <w:sz w:val="100"/>
          <w:szCs w:val="100"/>
        </w:rPr>
        <w:t>APPREND </w:t>
      </w:r>
      <w:r w:rsidR="0015320B">
        <w:rPr>
          <w:sz w:val="100"/>
          <w:szCs w:val="100"/>
        </w:rPr>
        <w:t xml:space="preserve"> </w:t>
      </w:r>
      <w:r>
        <w:rPr>
          <w:sz w:val="100"/>
          <w:szCs w:val="100"/>
        </w:rPr>
        <w:t xml:space="preserve"> LES    </w:t>
      </w:r>
      <w:r w:rsidRPr="00D502F5">
        <w:rPr>
          <w:b/>
          <w:sz w:val="100"/>
          <w:szCs w:val="100"/>
        </w:rPr>
        <w:t>COULEURS</w:t>
      </w:r>
      <w:r>
        <w:rPr>
          <w:sz w:val="100"/>
          <w:szCs w:val="100"/>
        </w:rPr>
        <w:t> :</w:t>
      </w:r>
    </w:p>
    <w:p w:rsidR="005719C4" w:rsidRDefault="002632EC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67945</wp:posOffset>
                </wp:positionV>
                <wp:extent cx="2072640" cy="2354580"/>
                <wp:effectExtent l="7620" t="5715" r="5715" b="11430"/>
                <wp:wrapNone/>
                <wp:docPr id="66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303" w:rsidRPr="005719C4" w:rsidRDefault="002632EC" w:rsidP="005719C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00"/>
                                <w:szCs w:val="100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828800" cy="1638935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63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5303">
                              <w:rPr>
                                <w:sz w:val="80"/>
                                <w:szCs w:val="80"/>
                              </w:rPr>
                              <w:t>VERT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30" style="position:absolute;margin-left:389.8pt;margin-top:5.35pt;width:163.2pt;height:185.4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">
                <v:textbox>
                  <w:txbxContent>
                    <w:p w:rsidR="007C5303" w:rsidRPr="005719C4" w:rsidRDefault="002632EC" w:rsidP="005719C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00"/>
                          <w:szCs w:val="100"/>
                          <w:lang w:val="es-ES" w:eastAsia="es-ES"/>
                        </w:rPr>
                        <w:drawing>
                          <wp:inline distT="0" distB="0" distL="0" distR="0">
                            <wp:extent cx="1828800" cy="1638935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63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5303">
                        <w:rPr>
                          <w:sz w:val="80"/>
                          <w:szCs w:val="80"/>
                        </w:rPr>
                        <w:t>VERT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67945</wp:posOffset>
                </wp:positionV>
                <wp:extent cx="2072640" cy="2354580"/>
                <wp:effectExtent l="13970" t="5715" r="8890" b="11430"/>
                <wp:wrapNone/>
                <wp:docPr id="6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EE2" w:rsidRDefault="00840EE2" w:rsidP="00840EE2">
                            <w:pPr>
                              <w:jc w:val="center"/>
                            </w:pPr>
                            <w:r>
                              <w:object w:dxaOrig="3120" w:dyaOrig="280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48.7pt;height:131.85pt" o:ole="">
                                  <v:imagedata r:id="rId18" o:title=""/>
                                </v:shape>
                                <o:OLEObject Type="Embed" ProgID="PBrush" ShapeID="_x0000_i1025" DrawAspect="Content" ObjectID="_1562041340" r:id="rId19"/>
                              </w:object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J</w:t>
                            </w:r>
                            <w:r w:rsidRPr="00840EE2">
                              <w:rPr>
                                <w:sz w:val="80"/>
                                <w:szCs w:val="80"/>
                              </w:rPr>
                              <w:t>AUNE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1" style="position:absolute;margin-left:192.3pt;margin-top:5.35pt;width:163.2pt;height:185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">
                <v:textbox>
                  <w:txbxContent>
                    <w:p w:rsidR="00840EE2" w:rsidRDefault="00840EE2" w:rsidP="00840EE2">
                      <w:pPr>
                        <w:jc w:val="center"/>
                      </w:pPr>
                      <w:r>
                        <w:object w:dxaOrig="3120" w:dyaOrig="2805">
                          <v:shape id="_x0000_i1025" type="#_x0000_t75" style="width:148.7pt;height:131.85pt" o:ole="">
                            <v:imagedata r:id="rId20" o:title=""/>
                          </v:shape>
                          <o:OLEObject Type="Embed" ProgID="PBrush" ShapeID="_x0000_i1025" DrawAspect="Content" ObjectID="_1562040482" r:id="rId21"/>
                        </w:object>
                      </w:r>
                      <w:r>
                        <w:rPr>
                          <w:sz w:val="80"/>
                          <w:szCs w:val="80"/>
                        </w:rPr>
                        <w:t>J</w:t>
                      </w:r>
                      <w:r w:rsidRPr="00840EE2">
                        <w:rPr>
                          <w:sz w:val="80"/>
                          <w:szCs w:val="80"/>
                        </w:rPr>
                        <w:t>AUNE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67945</wp:posOffset>
                </wp:positionV>
                <wp:extent cx="2072640" cy="2354580"/>
                <wp:effectExtent l="7620" t="5715" r="5715" b="11430"/>
                <wp:wrapNone/>
                <wp:docPr id="6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EE2" w:rsidRPr="00840EE2" w:rsidRDefault="00840EE2" w:rsidP="00840EE2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840EE2">
                              <w:rPr>
                                <w:sz w:val="80"/>
                                <w:szCs w:val="80"/>
                              </w:rPr>
                              <w:object w:dxaOrig="3000" w:dyaOrig="2775">
                                <v:shape id="_x0000_i1026" type="#_x0000_t75" style="width:148.7pt;height:136.5pt" o:ole="">
                                  <v:imagedata r:id="rId22" o:title=""/>
                                </v:shape>
                                <o:OLEObject Type="Embed" ProgID="PBrush" ShapeID="_x0000_i1026" DrawAspect="Content" ObjectID="_1562041341" r:id="rId23"/>
                              </w:object>
                            </w:r>
                            <w:r w:rsidRPr="00840EE2">
                              <w:rPr>
                                <w:sz w:val="80"/>
                                <w:szCs w:val="80"/>
                              </w:rPr>
                              <w:t>ROUGE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2" style="position:absolute;margin-left:-19.7pt;margin-top:5.35pt;width:163.2pt;height:185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">
                <v:textbox>
                  <w:txbxContent>
                    <w:p w:rsidR="00840EE2" w:rsidRPr="00840EE2" w:rsidRDefault="00840EE2" w:rsidP="00840EE2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840EE2">
                        <w:rPr>
                          <w:sz w:val="80"/>
                          <w:szCs w:val="80"/>
                        </w:rPr>
                        <w:object w:dxaOrig="3000" w:dyaOrig="2775">
                          <v:shape id="_x0000_i1026" type="#_x0000_t75" style="width:148.7pt;height:136.5pt" o:ole="">
                            <v:imagedata r:id="rId24" o:title=""/>
                          </v:shape>
                          <o:OLEObject Type="Embed" ProgID="PBrush" ShapeID="_x0000_i1026" DrawAspect="Content" ObjectID="_1562040483" r:id="rId25"/>
                        </w:object>
                      </w:r>
                      <w:r w:rsidRPr="00840EE2">
                        <w:rPr>
                          <w:sz w:val="80"/>
                          <w:szCs w:val="80"/>
                        </w:rPr>
                        <w:t>ROUGE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7415530</wp:posOffset>
                </wp:positionH>
                <wp:positionV relativeFrom="paragraph">
                  <wp:posOffset>67945</wp:posOffset>
                </wp:positionV>
                <wp:extent cx="2072640" cy="2354580"/>
                <wp:effectExtent l="5715" t="5715" r="7620" b="11430"/>
                <wp:wrapNone/>
                <wp:docPr id="6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EE2" w:rsidRDefault="00840EE2" w:rsidP="00840EE2">
                            <w:pPr>
                              <w:jc w:val="center"/>
                            </w:pPr>
                            <w:r>
                              <w:object w:dxaOrig="3135" w:dyaOrig="2865">
                                <v:shape id="_x0000_i1027" type="#_x0000_t75" style="width:148.7pt;height:136.5pt" o:ole="">
                                  <v:imagedata r:id="rId26" o:title=""/>
                                </v:shape>
                                <o:OLEObject Type="Embed" ProgID="PBrush" ShapeID="_x0000_i1027" DrawAspect="Content" ObjectID="_1562041342" r:id="rId27"/>
                              </w:object>
                            </w:r>
                            <w:r w:rsidRPr="00840EE2">
                              <w:rPr>
                                <w:sz w:val="80"/>
                                <w:szCs w:val="80"/>
                              </w:rPr>
                              <w:t>BLEU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3" style="position:absolute;margin-left:583.9pt;margin-top:5.35pt;width:163.2pt;height:185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">
                <v:textbox>
                  <w:txbxContent>
                    <w:p w:rsidR="00840EE2" w:rsidRDefault="00840EE2" w:rsidP="00840EE2">
                      <w:pPr>
                        <w:jc w:val="center"/>
                      </w:pPr>
                      <w:r>
                        <w:object w:dxaOrig="3135" w:dyaOrig="2865">
                          <v:shape id="_x0000_i1027" type="#_x0000_t75" style="width:148.7pt;height:136.5pt" o:ole="">
                            <v:imagedata r:id="rId28" o:title=""/>
                          </v:shape>
                          <o:OLEObject Type="Embed" ProgID="PBrush" ShapeID="_x0000_i1027" DrawAspect="Content" ObjectID="_1562040484" r:id="rId29"/>
                        </w:object>
                      </w:r>
                      <w:r w:rsidRPr="00840EE2">
                        <w:rPr>
                          <w:sz w:val="80"/>
                          <w:szCs w:val="80"/>
                        </w:rPr>
                        <w:t>BLEU</w:t>
                      </w:r>
                    </w:p>
                  </w:txbxContent>
                </v:textbox>
              </v:rect>
            </w:pict>
          </mc:Fallback>
        </mc:AlternateContent>
      </w:r>
      <w:r w:rsidR="00827405">
        <w:rPr>
          <w:sz w:val="100"/>
          <w:szCs w:val="100"/>
        </w:rPr>
        <w:t xml:space="preserve">     </w:t>
      </w:r>
      <w:r w:rsidR="007C5303">
        <w:rPr>
          <w:sz w:val="100"/>
          <w:szCs w:val="100"/>
        </w:rPr>
        <w:t xml:space="preserve">                              </w:t>
      </w:r>
    </w:p>
    <w:p w:rsidR="00221EFB" w:rsidRDefault="007C5303" w:rsidP="00221EFB">
      <w:pPr>
        <w:tabs>
          <w:tab w:val="left" w:pos="9328"/>
        </w:tabs>
        <w:rPr>
          <w:sz w:val="100"/>
          <w:szCs w:val="100"/>
        </w:rPr>
      </w:pPr>
      <w:r>
        <w:rPr>
          <w:sz w:val="100"/>
          <w:szCs w:val="100"/>
        </w:rPr>
        <w:br/>
      </w:r>
      <w:r>
        <w:rPr>
          <w:sz w:val="100"/>
          <w:szCs w:val="100"/>
        </w:rPr>
        <w:br/>
      </w:r>
      <w:r w:rsidR="00796420">
        <w:rPr>
          <w:sz w:val="100"/>
          <w:szCs w:val="100"/>
        </w:rPr>
        <w:t xml:space="preserve">  </w:t>
      </w:r>
      <w:r w:rsidR="0015320B">
        <w:rPr>
          <w:sz w:val="100"/>
          <w:szCs w:val="100"/>
        </w:rPr>
        <w:t xml:space="preserve">ON   APPREND   LES   </w:t>
      </w:r>
      <w:r w:rsidR="00FF5294">
        <w:rPr>
          <w:b/>
          <w:sz w:val="100"/>
          <w:szCs w:val="100"/>
        </w:rPr>
        <w:t>NUMÉ</w:t>
      </w:r>
      <w:r w:rsidR="0015320B" w:rsidRPr="00D502F5">
        <w:rPr>
          <w:b/>
          <w:sz w:val="100"/>
          <w:szCs w:val="100"/>
        </w:rPr>
        <w:t>ROS</w:t>
      </w:r>
      <w:r w:rsidR="0015320B">
        <w:rPr>
          <w:sz w:val="100"/>
          <w:szCs w:val="100"/>
        </w:rPr>
        <w:t> :</w:t>
      </w:r>
    </w:p>
    <w:p w:rsidR="00C6545B" w:rsidRDefault="002632EC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124460</wp:posOffset>
                </wp:positionV>
                <wp:extent cx="1383665" cy="1210310"/>
                <wp:effectExtent l="10160" t="11430" r="6350" b="6985"/>
                <wp:wrapNone/>
                <wp:docPr id="5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Pr="001527C4" w:rsidRDefault="001527C4" w:rsidP="001527C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4" style="position:absolute;margin-left:458.25pt;margin-top:9.8pt;width:108.95pt;height:95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">
                <v:textbox>
                  <w:txbxContent>
                    <w:p w:rsidR="001527C4" w:rsidRPr="001527C4" w:rsidRDefault="001527C4" w:rsidP="001527C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3932555</wp:posOffset>
                </wp:positionH>
                <wp:positionV relativeFrom="paragraph">
                  <wp:posOffset>124460</wp:posOffset>
                </wp:positionV>
                <wp:extent cx="1383665" cy="1210310"/>
                <wp:effectExtent l="8890" t="11430" r="7620" b="6985"/>
                <wp:wrapNone/>
                <wp:docPr id="5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Pr="001527C4" w:rsidRDefault="001527C4" w:rsidP="001527C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5" style="position:absolute;margin-left:309.65pt;margin-top:9.8pt;width:108.95pt;height:95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">
                <v:textbox>
                  <w:txbxContent>
                    <w:p w:rsidR="001527C4" w:rsidRPr="001527C4" w:rsidRDefault="001527C4" w:rsidP="001527C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1989455</wp:posOffset>
                </wp:positionH>
                <wp:positionV relativeFrom="paragraph">
                  <wp:posOffset>139065</wp:posOffset>
                </wp:positionV>
                <wp:extent cx="1383665" cy="1210310"/>
                <wp:effectExtent l="8890" t="6985" r="7620" b="11430"/>
                <wp:wrapNone/>
                <wp:docPr id="5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Pr="001527C4" w:rsidRDefault="001527C4" w:rsidP="001527C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6" style="position:absolute;margin-left:156.65pt;margin-top:10.95pt;width:108.95pt;height:95.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">
                <v:textbox>
                  <w:txbxContent>
                    <w:p w:rsidR="001527C4" w:rsidRPr="001527C4" w:rsidRDefault="001527C4" w:rsidP="001527C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7672705</wp:posOffset>
                </wp:positionH>
                <wp:positionV relativeFrom="paragraph">
                  <wp:posOffset>124460</wp:posOffset>
                </wp:positionV>
                <wp:extent cx="1383665" cy="1210310"/>
                <wp:effectExtent l="5715" t="11430" r="10795" b="6985"/>
                <wp:wrapNone/>
                <wp:docPr id="5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Pr="001527C4" w:rsidRDefault="001527C4" w:rsidP="001527C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7" style="position:absolute;margin-left:604.15pt;margin-top:9.8pt;width:108.95pt;height:95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">
                <v:textbox>
                  <w:txbxContent>
                    <w:p w:rsidR="001527C4" w:rsidRPr="001527C4" w:rsidRDefault="001527C4" w:rsidP="001527C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124460</wp:posOffset>
                </wp:positionV>
                <wp:extent cx="1383665" cy="1210310"/>
                <wp:effectExtent l="8890" t="11430" r="7620" b="6985"/>
                <wp:wrapNone/>
                <wp:docPr id="5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Pr="001527C4" w:rsidRDefault="001527C4" w:rsidP="001527C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margin-left:8.15pt;margin-top:9.8pt;width:108.95pt;height:95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">
                <v:textbox>
                  <w:txbxContent>
                    <w:p w:rsidR="001527C4" w:rsidRPr="001527C4" w:rsidRDefault="001527C4" w:rsidP="001527C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221EFB">
        <w:rPr>
          <w:sz w:val="100"/>
          <w:szCs w:val="100"/>
        </w:rPr>
        <w:t xml:space="preserve">                                   </w:t>
      </w:r>
    </w:p>
    <w:p w:rsidR="00D502F5" w:rsidRDefault="00D05754" w:rsidP="00221EFB">
      <w:pPr>
        <w:tabs>
          <w:tab w:val="left" w:pos="9328"/>
        </w:tabs>
        <w:rPr>
          <w:sz w:val="100"/>
          <w:szCs w:val="100"/>
        </w:rPr>
      </w:pPr>
      <w:r>
        <w:rPr>
          <w:sz w:val="100"/>
          <w:szCs w:val="100"/>
        </w:rPr>
        <w:lastRenderedPageBreak/>
        <w:t xml:space="preserve">  </w:t>
      </w:r>
      <w:r w:rsidR="00D502F5">
        <w:rPr>
          <w:sz w:val="100"/>
          <w:szCs w:val="100"/>
        </w:rPr>
        <w:t xml:space="preserve">LES   </w:t>
      </w:r>
      <w:r w:rsidR="00D502F5" w:rsidRPr="00D502F5">
        <w:rPr>
          <w:b/>
          <w:sz w:val="100"/>
          <w:szCs w:val="100"/>
        </w:rPr>
        <w:t>JOURS</w:t>
      </w:r>
      <w:r w:rsidR="00D502F5">
        <w:rPr>
          <w:b/>
          <w:sz w:val="100"/>
          <w:szCs w:val="100"/>
        </w:rPr>
        <w:t xml:space="preserve">  </w:t>
      </w:r>
      <w:r w:rsidR="00D502F5">
        <w:rPr>
          <w:sz w:val="100"/>
          <w:szCs w:val="100"/>
        </w:rPr>
        <w:t xml:space="preserve"> DE   LA   SEMAINE :</w:t>
      </w:r>
    </w:p>
    <w:p w:rsidR="00D502F5" w:rsidRDefault="002632EC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7884795</wp:posOffset>
                </wp:positionH>
                <wp:positionV relativeFrom="paragraph">
                  <wp:posOffset>299720</wp:posOffset>
                </wp:positionV>
                <wp:extent cx="1894840" cy="1871345"/>
                <wp:effectExtent l="8255" t="13970" r="11430" b="10160"/>
                <wp:wrapNone/>
                <wp:docPr id="5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187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Default="002632EC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33550" cy="1638935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63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9" style="position:absolute;margin-left:620.85pt;margin-top:23.6pt;width:149.2pt;height:147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">
                <v:textbox>
                  <w:txbxContent>
                    <w:p w:rsidR="001527C4" w:rsidRDefault="002632EC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733550" cy="1638935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63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299720</wp:posOffset>
                </wp:positionV>
                <wp:extent cx="1981835" cy="1871345"/>
                <wp:effectExtent l="8255" t="13970" r="10160" b="10160"/>
                <wp:wrapNone/>
                <wp:docPr id="5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835" cy="187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Default="002632EC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69110" cy="1449070"/>
                                  <wp:effectExtent l="0" t="0" r="254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110" cy="1449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0" style="position:absolute;margin-left:131.1pt;margin-top:23.6pt;width:156.05pt;height:147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">
                <v:textbox>
                  <w:txbxContent>
                    <w:p w:rsidR="001527C4" w:rsidRDefault="002632EC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769110" cy="1449070"/>
                            <wp:effectExtent l="0" t="0" r="254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110" cy="1449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5830570</wp:posOffset>
                </wp:positionH>
                <wp:positionV relativeFrom="paragraph">
                  <wp:posOffset>299720</wp:posOffset>
                </wp:positionV>
                <wp:extent cx="1915160" cy="1871345"/>
                <wp:effectExtent l="11430" t="13970" r="6985" b="10160"/>
                <wp:wrapNone/>
                <wp:docPr id="5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160" cy="187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Default="002632EC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69110" cy="1733550"/>
                                  <wp:effectExtent l="0" t="0" r="254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11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1" style="position:absolute;margin-left:459.1pt;margin-top:23.6pt;width:150.8pt;height:147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">
                <v:textbox>
                  <w:txbxContent>
                    <w:p w:rsidR="001527C4" w:rsidRDefault="002632EC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769110" cy="1733550"/>
                            <wp:effectExtent l="0" t="0" r="254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11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299720</wp:posOffset>
                </wp:positionV>
                <wp:extent cx="1909445" cy="1871345"/>
                <wp:effectExtent l="9525" t="13970" r="5080" b="10160"/>
                <wp:wrapNone/>
                <wp:docPr id="5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187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Default="002632EC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33550" cy="1638935"/>
                                  <wp:effectExtent l="0" t="0" r="0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63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2" style="position:absolute;margin-left:296.95pt;margin-top:23.6pt;width:150.35pt;height:147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">
                <v:textbox>
                  <w:txbxContent>
                    <w:p w:rsidR="001527C4" w:rsidRDefault="002632EC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733550" cy="1638935"/>
                            <wp:effectExtent l="0" t="0" r="0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63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299720</wp:posOffset>
                </wp:positionV>
                <wp:extent cx="1912620" cy="1871345"/>
                <wp:effectExtent l="9525" t="13970" r="11430" b="10160"/>
                <wp:wrapNone/>
                <wp:docPr id="4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2620" cy="187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Default="002632EC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674495" cy="1638935"/>
                                  <wp:effectExtent l="0" t="0" r="1905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163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3" style="position:absolute;margin-left:-28.55pt;margin-top:23.6pt;width:150.6pt;height:147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">
                <v:textbox>
                  <w:txbxContent>
                    <w:p w:rsidR="001527C4" w:rsidRDefault="002632EC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674495" cy="1638935"/>
                            <wp:effectExtent l="0" t="0" r="1905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163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2F5" w:rsidRDefault="00D502F5" w:rsidP="00221EFB">
      <w:pPr>
        <w:tabs>
          <w:tab w:val="left" w:pos="9328"/>
        </w:tabs>
        <w:rPr>
          <w:sz w:val="100"/>
          <w:szCs w:val="100"/>
        </w:rPr>
      </w:pPr>
    </w:p>
    <w:p w:rsidR="00D502F5" w:rsidRDefault="00D502F5" w:rsidP="00221EFB">
      <w:pPr>
        <w:tabs>
          <w:tab w:val="left" w:pos="9328"/>
        </w:tabs>
        <w:rPr>
          <w:sz w:val="100"/>
          <w:szCs w:val="100"/>
        </w:rPr>
      </w:pPr>
    </w:p>
    <w:p w:rsidR="00D502F5" w:rsidRDefault="002632EC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267335</wp:posOffset>
                </wp:positionV>
                <wp:extent cx="2615565" cy="1439545"/>
                <wp:effectExtent l="9525" t="9525" r="13335" b="8255"/>
                <wp:wrapNone/>
                <wp:docPr id="4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556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FD" w:rsidRPr="001527C4" w:rsidRDefault="002A573A" w:rsidP="002A573A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br/>
                              <w:t xml:space="preserve">      </w:t>
                            </w:r>
                            <w:r w:rsidR="00624AFD" w:rsidRPr="001527C4">
                              <w:rPr>
                                <w:sz w:val="60"/>
                                <w:szCs w:val="60"/>
                              </w:rPr>
                              <w:t>SAMEDI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4" style="position:absolute;margin-left:137.95pt;margin-top:21.05pt;width:205.95pt;height:113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">
                <v:textbox>
                  <w:txbxContent>
                    <w:p w:rsidR="00624AFD" w:rsidRPr="001527C4" w:rsidRDefault="002A573A" w:rsidP="002A573A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br/>
                        <w:t xml:space="preserve">      </w:t>
                      </w:r>
                      <w:r w:rsidR="00624AFD" w:rsidRPr="001527C4">
                        <w:rPr>
                          <w:sz w:val="60"/>
                          <w:szCs w:val="60"/>
                        </w:rPr>
                        <w:t>SAMEDI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267335</wp:posOffset>
                </wp:positionV>
                <wp:extent cx="2615565" cy="1439545"/>
                <wp:effectExtent l="13335" t="9525" r="9525" b="8255"/>
                <wp:wrapNone/>
                <wp:docPr id="4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556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Pr="001527C4" w:rsidRDefault="00624AFD" w:rsidP="00624AFD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br/>
                            </w:r>
                            <w:r w:rsidR="001527C4" w:rsidRPr="001527C4">
                              <w:rPr>
                                <w:sz w:val="60"/>
                                <w:szCs w:val="60"/>
                              </w:rPr>
                              <w:t>DIMANCHE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5" style="position:absolute;margin-left:384.25pt;margin-top:21.05pt;width:205.95pt;height:113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">
                <v:textbox>
                  <w:txbxContent>
                    <w:p w:rsidR="001527C4" w:rsidRPr="001527C4" w:rsidRDefault="00624AFD" w:rsidP="00624AFD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br/>
                      </w:r>
                      <w:r w:rsidR="001527C4" w:rsidRPr="001527C4">
                        <w:rPr>
                          <w:sz w:val="60"/>
                          <w:szCs w:val="60"/>
                        </w:rPr>
                        <w:t>DIMANCHE</w:t>
                      </w:r>
                    </w:p>
                  </w:txbxContent>
                </v:textbox>
              </v:rect>
            </w:pict>
          </mc:Fallback>
        </mc:AlternateContent>
      </w:r>
      <w:r w:rsidR="00624AFD">
        <w:rPr>
          <w:sz w:val="100"/>
          <w:szCs w:val="100"/>
        </w:rPr>
        <w:t xml:space="preserve">          </w:t>
      </w:r>
    </w:p>
    <w:p w:rsidR="00D502F5" w:rsidRDefault="00D502F5" w:rsidP="00221EFB">
      <w:pPr>
        <w:tabs>
          <w:tab w:val="left" w:pos="9328"/>
        </w:tabs>
        <w:rPr>
          <w:sz w:val="100"/>
          <w:szCs w:val="100"/>
        </w:rPr>
      </w:pPr>
    </w:p>
    <w:p w:rsidR="009409DF" w:rsidRDefault="002632EC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39370</wp:posOffset>
                </wp:positionV>
                <wp:extent cx="2339340" cy="2849880"/>
                <wp:effectExtent l="6350" t="8255" r="6985" b="8890"/>
                <wp:wrapNone/>
                <wp:docPr id="3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35E" w:rsidRPr="00FF235E" w:rsidRDefault="00FF235E" w:rsidP="00FF235E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object w:dxaOrig="1755" w:dyaOrig="2460">
                                <v:shape id="_x0000_i1028" type="#_x0000_t75" style="width:114.1pt;height:163.65pt" o:ole="">
                                  <v:imagedata r:id="rId40" o:title=""/>
                                </v:shape>
                                <o:OLEObject Type="Embed" ProgID="PBrush" ShapeID="_x0000_i1028" DrawAspect="Content" ObjectID="_1562041343" r:id="rId41"/>
                              </w:object>
                            </w:r>
                            <w:r w:rsidR="00842F44">
                              <w:br/>
                            </w:r>
                            <w:r w:rsidRPr="00E55EB4">
                              <w:rPr>
                                <w:sz w:val="80"/>
                                <w:szCs w:val="80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46" style="position:absolute;margin-left:88.2pt;margin-top:3.1pt;width:184.2pt;height:2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">
                <v:textbox>
                  <w:txbxContent>
                    <w:p w:rsidR="00FF235E" w:rsidRPr="00FF235E" w:rsidRDefault="00FF235E" w:rsidP="00FF235E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object w:dxaOrig="1755" w:dyaOrig="2460">
                          <v:shape id="_x0000_i1028" type="#_x0000_t75" style="width:114.1pt;height:163.65pt" o:ole="">
                            <v:imagedata r:id="rId42" o:title=""/>
                          </v:shape>
                          <o:OLEObject Type="Embed" ProgID="PBrush" ShapeID="_x0000_i1028" DrawAspect="Content" ObjectID="_1562040485" r:id="rId43"/>
                        </w:object>
                      </w:r>
                      <w:r w:rsidR="00842F44">
                        <w:br/>
                      </w:r>
                      <w:r w:rsidRPr="00E55EB4">
                        <w:rPr>
                          <w:sz w:val="80"/>
                          <w:szCs w:val="80"/>
                        </w:rPr>
                        <w:t>DANCE</w:t>
                      </w:r>
                    </w:p>
                  </w:txbxContent>
                </v:textbox>
              </v:rect>
            </w:pict>
          </mc:Fallback>
        </mc:AlternateContent>
      </w:r>
    </w:p>
    <w:p w:rsidR="00F2344E" w:rsidRDefault="00F2344E" w:rsidP="00221EFB">
      <w:pPr>
        <w:tabs>
          <w:tab w:val="left" w:pos="9328"/>
        </w:tabs>
        <w:rPr>
          <w:sz w:val="100"/>
          <w:szCs w:val="100"/>
        </w:rPr>
      </w:pPr>
    </w:p>
    <w:p w:rsidR="00D502F5" w:rsidRDefault="00D502F5" w:rsidP="00221EFB">
      <w:pPr>
        <w:tabs>
          <w:tab w:val="left" w:pos="9328"/>
        </w:tabs>
        <w:rPr>
          <w:sz w:val="100"/>
          <w:szCs w:val="100"/>
        </w:rPr>
      </w:pPr>
      <w:r>
        <w:rPr>
          <w:sz w:val="100"/>
          <w:szCs w:val="100"/>
        </w:rPr>
        <w:t xml:space="preserve">ON    </w:t>
      </w:r>
      <w:r w:rsidR="009409DF">
        <w:rPr>
          <w:sz w:val="100"/>
          <w:szCs w:val="100"/>
        </w:rPr>
        <w:t xml:space="preserve">            </w:t>
      </w:r>
      <w:r>
        <w:rPr>
          <w:sz w:val="100"/>
          <w:szCs w:val="100"/>
        </w:rPr>
        <w:t xml:space="preserve">   </w:t>
      </w:r>
      <w:r w:rsidR="009409DF">
        <w:rPr>
          <w:sz w:val="100"/>
          <w:szCs w:val="100"/>
        </w:rPr>
        <w:t xml:space="preserve"> AVEC  LA  </w:t>
      </w:r>
      <w:r w:rsidR="009409DF" w:rsidRPr="009409DF">
        <w:rPr>
          <w:b/>
          <w:sz w:val="100"/>
          <w:szCs w:val="100"/>
        </w:rPr>
        <w:t>MUSIQUE</w:t>
      </w:r>
      <w:r w:rsidR="009409DF">
        <w:rPr>
          <w:sz w:val="100"/>
          <w:szCs w:val="100"/>
        </w:rPr>
        <w:t>,</w:t>
      </w:r>
    </w:p>
    <w:p w:rsidR="00D502F5" w:rsidRDefault="002632EC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348615</wp:posOffset>
                </wp:positionV>
                <wp:extent cx="2449830" cy="2480310"/>
                <wp:effectExtent l="6350" t="5715" r="10795" b="9525"/>
                <wp:wrapNone/>
                <wp:docPr id="38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248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F44" w:rsidRPr="00E55EB4" w:rsidRDefault="002632EC" w:rsidP="00842F4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697990" cy="1697990"/>
                                  <wp:effectExtent l="0" t="0" r="0" b="0"/>
                                  <wp:docPr id="30" name="Imagen 30" descr="l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l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990" cy="1697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2F44">
                              <w:rPr>
                                <w:noProof/>
                                <w:lang w:eastAsia="fr-FR"/>
                              </w:rPr>
                              <w:br/>
                            </w:r>
                            <w:r w:rsidR="00842F44">
                              <w:rPr>
                                <w:sz w:val="80"/>
                                <w:szCs w:val="80"/>
                              </w:rPr>
                              <w:t>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47" style="position:absolute;margin-left:88.2pt;margin-top:27.45pt;width:192.9pt;height:195.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">
                <v:textbox>
                  <w:txbxContent>
                    <w:p w:rsidR="00842F44" w:rsidRPr="00E55EB4" w:rsidRDefault="002632EC" w:rsidP="00842F4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697990" cy="1697990"/>
                            <wp:effectExtent l="0" t="0" r="0" b="0"/>
                            <wp:docPr id="30" name="Imagen 30" descr="l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l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990" cy="1697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2F44">
                        <w:rPr>
                          <w:noProof/>
                          <w:lang w:eastAsia="fr-FR"/>
                        </w:rPr>
                        <w:br/>
                      </w:r>
                      <w:r w:rsidR="00842F44">
                        <w:rPr>
                          <w:sz w:val="80"/>
                          <w:szCs w:val="80"/>
                        </w:rPr>
                        <w:t>LIT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6153785</wp:posOffset>
                </wp:positionH>
                <wp:positionV relativeFrom="paragraph">
                  <wp:posOffset>198755</wp:posOffset>
                </wp:positionV>
                <wp:extent cx="2449830" cy="2693670"/>
                <wp:effectExtent l="10795" t="8255" r="6350" b="12700"/>
                <wp:wrapNone/>
                <wp:docPr id="3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269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84C" w:rsidRPr="00E55EB4" w:rsidRDefault="002632EC" w:rsidP="009D684C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864360" cy="1864360"/>
                                  <wp:effectExtent l="0" t="0" r="2540" b="2540"/>
                                  <wp:docPr id="32" name="Imagen 32" descr="écr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écr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4360" cy="186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6C9B">
                              <w:rPr>
                                <w:noProof/>
                                <w:lang w:eastAsia="fr-FR"/>
                              </w:rPr>
                              <w:br/>
                            </w:r>
                            <w:r w:rsidR="00FF5294">
                              <w:rPr>
                                <w:sz w:val="80"/>
                                <w:szCs w:val="80"/>
                              </w:rPr>
                              <w:t>É</w:t>
                            </w:r>
                            <w:r w:rsidR="00090F37">
                              <w:rPr>
                                <w:sz w:val="80"/>
                                <w:szCs w:val="80"/>
                              </w:rPr>
                              <w:t>CRIT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8" style="position:absolute;margin-left:484.55pt;margin-top:15.65pt;width:192.9pt;height:212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">
                <v:textbox>
                  <w:txbxContent>
                    <w:p w:rsidR="009D684C" w:rsidRPr="00E55EB4" w:rsidRDefault="002632EC" w:rsidP="009D684C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864360" cy="1864360"/>
                            <wp:effectExtent l="0" t="0" r="2540" b="2540"/>
                            <wp:docPr id="32" name="Imagen 32" descr="écr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écr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4360" cy="1864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6C9B">
                        <w:rPr>
                          <w:noProof/>
                          <w:lang w:eastAsia="fr-FR"/>
                        </w:rPr>
                        <w:br/>
                      </w:r>
                      <w:r w:rsidR="00FF5294">
                        <w:rPr>
                          <w:sz w:val="80"/>
                          <w:szCs w:val="80"/>
                        </w:rPr>
                        <w:t>É</w:t>
                      </w:r>
                      <w:r w:rsidR="00090F37">
                        <w:rPr>
                          <w:sz w:val="80"/>
                          <w:szCs w:val="80"/>
                        </w:rPr>
                        <w:t>CRIT</w:t>
                      </w:r>
                    </w:p>
                  </w:txbxContent>
                </v:textbox>
              </v:rect>
            </w:pict>
          </mc:Fallback>
        </mc:AlternateContent>
      </w:r>
    </w:p>
    <w:p w:rsidR="00D502F5" w:rsidRDefault="00D502F5" w:rsidP="00221EFB">
      <w:pPr>
        <w:tabs>
          <w:tab w:val="left" w:pos="9328"/>
        </w:tabs>
        <w:rPr>
          <w:sz w:val="100"/>
          <w:szCs w:val="100"/>
        </w:rPr>
      </w:pPr>
    </w:p>
    <w:p w:rsidR="00CD014E" w:rsidRPr="00E55EB4" w:rsidRDefault="00D502F5" w:rsidP="00221EFB">
      <w:pPr>
        <w:tabs>
          <w:tab w:val="left" w:pos="9328"/>
        </w:tabs>
        <w:rPr>
          <w:sz w:val="100"/>
          <w:szCs w:val="100"/>
        </w:rPr>
      </w:pPr>
      <w:r w:rsidRPr="00E55EB4">
        <w:rPr>
          <w:sz w:val="100"/>
          <w:szCs w:val="100"/>
        </w:rPr>
        <w:t xml:space="preserve">ON  </w:t>
      </w:r>
      <w:r w:rsidR="009409DF" w:rsidRPr="00E55EB4">
        <w:rPr>
          <w:sz w:val="100"/>
          <w:szCs w:val="100"/>
        </w:rPr>
        <w:t xml:space="preserve"> </w:t>
      </w:r>
      <w:r w:rsidR="00090F37">
        <w:rPr>
          <w:sz w:val="100"/>
          <w:szCs w:val="100"/>
        </w:rPr>
        <w:t xml:space="preserve">              </w:t>
      </w:r>
      <w:r w:rsidR="00842F44">
        <w:rPr>
          <w:sz w:val="100"/>
          <w:szCs w:val="100"/>
        </w:rPr>
        <w:t xml:space="preserve">   </w:t>
      </w:r>
      <w:r w:rsidR="00090F37">
        <w:rPr>
          <w:sz w:val="100"/>
          <w:szCs w:val="100"/>
        </w:rPr>
        <w:t xml:space="preserve"> ET   ON</w:t>
      </w:r>
      <w:r w:rsidR="009409DF" w:rsidRPr="00E55EB4">
        <w:rPr>
          <w:sz w:val="100"/>
          <w:szCs w:val="100"/>
        </w:rPr>
        <w:t xml:space="preserve">     </w:t>
      </w:r>
    </w:p>
    <w:p w:rsidR="00E87264" w:rsidRDefault="00CD014E" w:rsidP="007F4853">
      <w:pPr>
        <w:tabs>
          <w:tab w:val="left" w:pos="9328"/>
        </w:tabs>
        <w:jc w:val="center"/>
        <w:rPr>
          <w:sz w:val="100"/>
          <w:szCs w:val="100"/>
        </w:rPr>
      </w:pPr>
      <w:r>
        <w:rPr>
          <w:sz w:val="100"/>
          <w:szCs w:val="100"/>
        </w:rPr>
        <w:lastRenderedPageBreak/>
        <w:t xml:space="preserve">A  </w:t>
      </w:r>
      <w:r w:rsidR="00D05754">
        <w:rPr>
          <w:sz w:val="100"/>
          <w:szCs w:val="100"/>
        </w:rPr>
        <w:t xml:space="preserve">  </w:t>
      </w:r>
      <w:r>
        <w:rPr>
          <w:sz w:val="100"/>
          <w:szCs w:val="100"/>
        </w:rPr>
        <w:t xml:space="preserve"> LA     </w:t>
      </w:r>
      <w:r w:rsidR="00F21EA9" w:rsidRPr="00E87264">
        <w:rPr>
          <w:b/>
          <w:sz w:val="100"/>
          <w:szCs w:val="100"/>
        </w:rPr>
        <w:t>RÉCRÉ</w:t>
      </w:r>
      <w:r w:rsidR="00D05754" w:rsidRPr="00E87264">
        <w:rPr>
          <w:b/>
          <w:sz w:val="100"/>
          <w:szCs w:val="100"/>
        </w:rPr>
        <w:t>ATION</w:t>
      </w:r>
    </w:p>
    <w:p w:rsidR="006606A8" w:rsidRDefault="002632EC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5311140</wp:posOffset>
                </wp:positionH>
                <wp:positionV relativeFrom="paragraph">
                  <wp:posOffset>68580</wp:posOffset>
                </wp:positionV>
                <wp:extent cx="2748280" cy="2386330"/>
                <wp:effectExtent l="6350" t="8255" r="7620" b="5715"/>
                <wp:wrapNone/>
                <wp:docPr id="35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8280" cy="238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6A8" w:rsidRDefault="009E2379" w:rsidP="00E87264">
                            <w:pPr>
                              <w:jc w:val="center"/>
                            </w:pPr>
                            <w:r>
                              <w:br/>
                              <w:t xml:space="preserve">        </w:t>
                            </w:r>
                            <w:r w:rsidR="002632EC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330325" cy="1235075"/>
                                  <wp:effectExtent l="0" t="0" r="3175" b="3175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325" cy="1235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06A8" w:rsidRPr="00FF235E" w:rsidRDefault="002015E3" w:rsidP="006606A8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BALLON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49" style="position:absolute;margin-left:418.2pt;margin-top:5.4pt;width:216.4pt;height:187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">
                <v:textbox>
                  <w:txbxContent>
                    <w:p w:rsidR="006606A8" w:rsidRDefault="009E2379" w:rsidP="00E87264">
                      <w:pPr>
                        <w:jc w:val="center"/>
                      </w:pPr>
                      <w:r>
                        <w:br/>
                        <w:t xml:space="preserve">        </w:t>
                      </w:r>
                      <w:r w:rsidR="002632EC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330325" cy="1235075"/>
                            <wp:effectExtent l="0" t="0" r="3175" b="3175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0325" cy="1235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06A8" w:rsidRPr="00FF235E" w:rsidRDefault="002015E3" w:rsidP="006606A8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BALLON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36830</wp:posOffset>
                </wp:positionV>
                <wp:extent cx="2459990" cy="2354580"/>
                <wp:effectExtent l="11430" t="5080" r="5080" b="12065"/>
                <wp:wrapNone/>
                <wp:docPr id="33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99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5E3" w:rsidRPr="009E2379" w:rsidRDefault="002632EC" w:rsidP="007F48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579245" cy="1579245"/>
                                  <wp:effectExtent l="0" t="0" r="1905" b="1905"/>
                                  <wp:docPr id="36" name="Imagen 36" descr="jouer au ball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jouer au ball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245" cy="157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F4853">
                              <w:br/>
                              <w:t xml:space="preserve">   </w:t>
                            </w:r>
                            <w:r w:rsidR="002015E3">
                              <w:rPr>
                                <w:sz w:val="80"/>
                                <w:szCs w:val="80"/>
                              </w:rPr>
                              <w:t>JOUE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50" style="position:absolute;margin-left:107.35pt;margin-top:2.9pt;width:193.7pt;height:185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">
                <v:textbox>
                  <w:txbxContent>
                    <w:p w:rsidR="002015E3" w:rsidRPr="009E2379" w:rsidRDefault="002632EC" w:rsidP="007F4853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579245" cy="1579245"/>
                            <wp:effectExtent l="0" t="0" r="1905" b="1905"/>
                            <wp:docPr id="36" name="Imagen 36" descr="jouer au ball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jouer au ball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9245" cy="1579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F4853">
                        <w:br/>
                        <w:t xml:space="preserve">   </w:t>
                      </w:r>
                      <w:r w:rsidR="002015E3">
                        <w:rPr>
                          <w:sz w:val="80"/>
                          <w:szCs w:val="80"/>
                        </w:rPr>
                        <w:t>JOUE</w:t>
                      </w:r>
                    </w:p>
                  </w:txbxContent>
                </v:textbox>
              </v:rect>
            </w:pict>
          </mc:Fallback>
        </mc:AlternateContent>
      </w:r>
    </w:p>
    <w:p w:rsidR="002015E3" w:rsidRDefault="002015E3" w:rsidP="00221EFB">
      <w:pPr>
        <w:tabs>
          <w:tab w:val="left" w:pos="9328"/>
        </w:tabs>
        <w:rPr>
          <w:sz w:val="18"/>
          <w:szCs w:val="18"/>
        </w:rPr>
      </w:pPr>
    </w:p>
    <w:p w:rsidR="002015E3" w:rsidRDefault="002015E3" w:rsidP="00221EFB">
      <w:pPr>
        <w:tabs>
          <w:tab w:val="left" w:pos="9328"/>
        </w:tabs>
        <w:rPr>
          <w:sz w:val="18"/>
          <w:szCs w:val="18"/>
        </w:rPr>
      </w:pPr>
    </w:p>
    <w:p w:rsidR="00D05754" w:rsidRPr="002015E3" w:rsidRDefault="002632EC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1343660</wp:posOffset>
                </wp:positionV>
                <wp:extent cx="2459990" cy="2175510"/>
                <wp:effectExtent l="11430" t="12700" r="5080" b="12065"/>
                <wp:wrapNone/>
                <wp:docPr id="3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990" cy="217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35E" w:rsidRPr="00FF235E" w:rsidRDefault="00E87264" w:rsidP="00842F4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object w:dxaOrig="2070" w:dyaOrig="1605">
                                <v:shape id="_x0000_i1029" type="#_x0000_t75" style="width:146.8pt;height:111.25pt" o:ole="">
                                  <v:imagedata r:id="rId52" o:title=""/>
                                </v:shape>
                                <o:OLEObject Type="Embed" ProgID="PBrush" ShapeID="_x0000_i1029" DrawAspect="Content" ObjectID="_1562041344" r:id="rId53"/>
                              </w:object>
                            </w:r>
                            <w:r w:rsidR="00FF235E" w:rsidRPr="00FF235E">
                              <w:rPr>
                                <w:sz w:val="80"/>
                                <w:szCs w:val="80"/>
                              </w:rPr>
                              <w:t>MANGE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51" style="position:absolute;margin-left:107.35pt;margin-top:105.8pt;width:193.7pt;height:171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">
                <v:textbox>
                  <w:txbxContent>
                    <w:p w:rsidR="00FF235E" w:rsidRPr="00FF235E" w:rsidRDefault="00E87264" w:rsidP="00842F4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object w:dxaOrig="2070" w:dyaOrig="1605">
                          <v:shape id="_x0000_i1029" type="#_x0000_t75" style="width:146.8pt;height:111.25pt" o:ole="">
                            <v:imagedata r:id="rId54" o:title=""/>
                          </v:shape>
                          <o:OLEObject Type="Embed" ProgID="PBrush" ShapeID="_x0000_i1029" DrawAspect="Content" ObjectID="_1562040486" r:id="rId55"/>
                        </w:object>
                      </w:r>
                      <w:r w:rsidR="00FF235E" w:rsidRPr="00FF235E">
                        <w:rPr>
                          <w:sz w:val="80"/>
                          <w:szCs w:val="80"/>
                        </w:rPr>
                        <w:t>MANGE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5727700</wp:posOffset>
                </wp:positionH>
                <wp:positionV relativeFrom="paragraph">
                  <wp:posOffset>1343660</wp:posOffset>
                </wp:positionV>
                <wp:extent cx="2623185" cy="2175510"/>
                <wp:effectExtent l="13335" t="12700" r="11430" b="12065"/>
                <wp:wrapNone/>
                <wp:docPr id="2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185" cy="217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B7" w:rsidRPr="00AA26B7" w:rsidRDefault="002632EC" w:rsidP="00842F4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244725" cy="1389380"/>
                                  <wp:effectExtent l="0" t="0" r="3175" b="1270"/>
                                  <wp:docPr id="40" name="Image 108" descr="recre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8" descr="recre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725" cy="1389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26B7" w:rsidRPr="00AA26B7">
                              <w:rPr>
                                <w:sz w:val="80"/>
                                <w:szCs w:val="80"/>
                              </w:rPr>
                              <w:t>BEIGNETS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52" style="position:absolute;margin-left:451pt;margin-top:105.8pt;width:206.55pt;height:171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">
                <v:textbox>
                  <w:txbxContent>
                    <w:p w:rsidR="00AA26B7" w:rsidRPr="00AA26B7" w:rsidRDefault="002632EC" w:rsidP="00842F4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244725" cy="1389380"/>
                            <wp:effectExtent l="0" t="0" r="3175" b="1270"/>
                            <wp:docPr id="40" name="Image 108" descr="recre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8" descr="recre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725" cy="1389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26B7" w:rsidRPr="00AA26B7">
                        <w:rPr>
                          <w:sz w:val="80"/>
                          <w:szCs w:val="80"/>
                        </w:rPr>
                        <w:t>BEIGNETS</w:t>
                      </w:r>
                    </w:p>
                  </w:txbxContent>
                </v:textbox>
              </v:rect>
            </w:pict>
          </mc:Fallback>
        </mc:AlternateContent>
      </w:r>
      <w:r w:rsidR="002015E3" w:rsidRPr="002015E3">
        <w:rPr>
          <w:sz w:val="100"/>
          <w:szCs w:val="100"/>
        </w:rPr>
        <w:t>ON</w:t>
      </w:r>
      <w:r w:rsidR="002015E3">
        <w:rPr>
          <w:sz w:val="100"/>
          <w:szCs w:val="100"/>
        </w:rPr>
        <w:t xml:space="preserve">                       AU  </w:t>
      </w:r>
      <w:r w:rsidR="00E87264">
        <w:rPr>
          <w:sz w:val="100"/>
          <w:szCs w:val="100"/>
        </w:rPr>
        <w:t xml:space="preserve">  </w:t>
      </w:r>
      <w:r w:rsidR="002015E3">
        <w:rPr>
          <w:sz w:val="100"/>
          <w:szCs w:val="100"/>
        </w:rPr>
        <w:t xml:space="preserve">                     ET</w:t>
      </w:r>
      <w:r w:rsidR="002015E3" w:rsidRPr="002015E3">
        <w:rPr>
          <w:sz w:val="100"/>
          <w:szCs w:val="100"/>
        </w:rPr>
        <w:br/>
      </w:r>
      <w:r w:rsidR="006606A8" w:rsidRPr="002015E3">
        <w:rPr>
          <w:sz w:val="100"/>
          <w:szCs w:val="100"/>
        </w:rPr>
        <w:t xml:space="preserve">  </w:t>
      </w:r>
    </w:p>
    <w:p w:rsidR="002015E3" w:rsidRPr="002015E3" w:rsidRDefault="002015E3" w:rsidP="00221EFB">
      <w:pPr>
        <w:tabs>
          <w:tab w:val="left" w:pos="9328"/>
        </w:tabs>
        <w:rPr>
          <w:sz w:val="18"/>
          <w:szCs w:val="18"/>
        </w:rPr>
      </w:pPr>
    </w:p>
    <w:p w:rsidR="002015E3" w:rsidRDefault="002015E3" w:rsidP="00221EFB">
      <w:pPr>
        <w:tabs>
          <w:tab w:val="left" w:pos="9328"/>
        </w:tabs>
        <w:rPr>
          <w:sz w:val="20"/>
          <w:szCs w:val="20"/>
        </w:rPr>
      </w:pPr>
    </w:p>
    <w:p w:rsidR="00E87264" w:rsidRDefault="00E87264" w:rsidP="00221EFB">
      <w:pPr>
        <w:tabs>
          <w:tab w:val="left" w:pos="9328"/>
        </w:tabs>
        <w:rPr>
          <w:sz w:val="20"/>
          <w:szCs w:val="20"/>
        </w:rPr>
      </w:pPr>
    </w:p>
    <w:p w:rsidR="00CD014E" w:rsidRDefault="00CD014E" w:rsidP="00221EFB">
      <w:pPr>
        <w:tabs>
          <w:tab w:val="left" w:pos="9328"/>
        </w:tabs>
        <w:rPr>
          <w:sz w:val="100"/>
          <w:szCs w:val="100"/>
        </w:rPr>
      </w:pPr>
      <w:r w:rsidRPr="002015E3">
        <w:rPr>
          <w:sz w:val="100"/>
          <w:szCs w:val="100"/>
        </w:rPr>
        <w:t xml:space="preserve">ON </w:t>
      </w:r>
      <w:r w:rsidR="00E55EB4">
        <w:rPr>
          <w:sz w:val="100"/>
          <w:szCs w:val="100"/>
        </w:rPr>
        <w:t xml:space="preserve">                       D</w:t>
      </w:r>
      <w:r w:rsidR="00752E53">
        <w:rPr>
          <w:sz w:val="100"/>
          <w:szCs w:val="100"/>
        </w:rPr>
        <w:t xml:space="preserve">ES                         </w:t>
      </w:r>
    </w:p>
    <w:p w:rsidR="00A31A6E" w:rsidRDefault="009E2379" w:rsidP="00C46ED0">
      <w:pPr>
        <w:tabs>
          <w:tab w:val="left" w:pos="9328"/>
        </w:tabs>
        <w:jc w:val="center"/>
        <w:rPr>
          <w:sz w:val="120"/>
          <w:szCs w:val="120"/>
        </w:rPr>
      </w:pPr>
      <w:r>
        <w:rPr>
          <w:sz w:val="120"/>
          <w:szCs w:val="120"/>
        </w:rPr>
        <w:lastRenderedPageBreak/>
        <w:br/>
      </w:r>
      <w:r w:rsidR="00A31A6E" w:rsidRPr="00A31A6E">
        <w:rPr>
          <w:sz w:val="120"/>
          <w:szCs w:val="120"/>
        </w:rPr>
        <w:t xml:space="preserve">MON </w:t>
      </w:r>
      <w:r w:rsidR="00FF5294">
        <w:rPr>
          <w:sz w:val="120"/>
          <w:szCs w:val="120"/>
        </w:rPr>
        <w:t>É</w:t>
      </w:r>
      <w:r w:rsidR="00A31A6E" w:rsidRPr="00A31A6E">
        <w:rPr>
          <w:sz w:val="120"/>
          <w:szCs w:val="120"/>
        </w:rPr>
        <w:t>COLE</w:t>
      </w:r>
    </w:p>
    <w:p w:rsidR="00AA26B7" w:rsidRDefault="002632EC" w:rsidP="002F78F4">
      <w:pPr>
        <w:tabs>
          <w:tab w:val="left" w:pos="9328"/>
        </w:tabs>
        <w:jc w:val="center"/>
        <w:rPr>
          <w:noProof/>
          <w:sz w:val="120"/>
          <w:szCs w:val="120"/>
          <w:lang w:eastAsia="fr-FR"/>
        </w:rPr>
      </w:pPr>
      <w:r>
        <w:rPr>
          <w:noProof/>
          <w:sz w:val="120"/>
          <w:szCs w:val="120"/>
          <w:lang w:val="es-ES" w:eastAsia="es-ES"/>
        </w:rPr>
        <w:drawing>
          <wp:inline distT="0" distB="0" distL="0" distR="0">
            <wp:extent cx="3942715" cy="2553335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A8" w:rsidRDefault="006606A8" w:rsidP="002F78F4">
      <w:pPr>
        <w:tabs>
          <w:tab w:val="left" w:pos="9328"/>
        </w:tabs>
        <w:jc w:val="center"/>
        <w:rPr>
          <w:sz w:val="120"/>
          <w:szCs w:val="120"/>
        </w:rPr>
      </w:pPr>
    </w:p>
    <w:p w:rsidR="00E55EB4" w:rsidRDefault="002632EC" w:rsidP="00E55EB4">
      <w:pPr>
        <w:tabs>
          <w:tab w:val="left" w:pos="11747"/>
        </w:tabs>
        <w:rPr>
          <w:sz w:val="120"/>
          <w:szCs w:val="120"/>
        </w:rPr>
      </w:pPr>
      <w:r>
        <w:rPr>
          <w:noProof/>
          <w:sz w:val="120"/>
          <w:szCs w:val="1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7153275</wp:posOffset>
                </wp:positionH>
                <wp:positionV relativeFrom="paragraph">
                  <wp:posOffset>-182880</wp:posOffset>
                </wp:positionV>
                <wp:extent cx="2468880" cy="1079500"/>
                <wp:effectExtent l="10160" t="5715" r="6985" b="10160"/>
                <wp:wrapNone/>
                <wp:docPr id="2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88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E53" w:rsidRPr="00752E53" w:rsidRDefault="00752E53" w:rsidP="00F51E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2344E" w:rsidRPr="00F51EEC" w:rsidRDefault="00752E53" w:rsidP="00F51EEC">
                            <w:pPr>
                              <w:rPr>
                                <w:szCs w:val="8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51EEC" w:rsidRPr="00090F37">
                              <w:rPr>
                                <w:sz w:val="72"/>
                                <w:szCs w:val="72"/>
                              </w:rPr>
                              <w:t>MAMADOU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3" style="position:absolute;margin-left:563.25pt;margin-top:-14.4pt;width:194.4pt;height: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">
                <v:textbox>
                  <w:txbxContent>
                    <w:p w:rsidR="00752E53" w:rsidRPr="00752E53" w:rsidRDefault="00752E53" w:rsidP="00F51EEC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2344E" w:rsidRPr="00F51EEC" w:rsidRDefault="00752E53" w:rsidP="00F51EEC">
                      <w:pPr>
                        <w:rPr>
                          <w:szCs w:val="8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F51EEC" w:rsidRPr="00090F37">
                        <w:rPr>
                          <w:sz w:val="72"/>
                          <w:szCs w:val="72"/>
                        </w:rPr>
                        <w:t>MAMADOU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-182880</wp:posOffset>
                </wp:positionV>
                <wp:extent cx="2547620" cy="1079500"/>
                <wp:effectExtent l="5715" t="5715" r="8890" b="10160"/>
                <wp:wrapNone/>
                <wp:docPr id="2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762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E53" w:rsidRPr="00752E53" w:rsidRDefault="00752E53" w:rsidP="00F51E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2344E" w:rsidRPr="00F51EEC" w:rsidRDefault="00752E53" w:rsidP="00F51EEC">
                            <w:pPr>
                              <w:rPr>
                                <w:szCs w:val="8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51EEC" w:rsidRPr="00090F37">
                              <w:rPr>
                                <w:sz w:val="72"/>
                                <w:szCs w:val="72"/>
                              </w:rPr>
                              <w:t>ABDOULAYE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4" style="position:absolute;margin-left:345.4pt;margin-top:-14.4pt;width:200.6pt;height: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">
                <v:textbox>
                  <w:txbxContent>
                    <w:p w:rsidR="00752E53" w:rsidRPr="00752E53" w:rsidRDefault="00752E53" w:rsidP="00F51EEC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2344E" w:rsidRPr="00F51EEC" w:rsidRDefault="00752E53" w:rsidP="00F51EEC">
                      <w:pPr>
                        <w:rPr>
                          <w:szCs w:val="8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F51EEC" w:rsidRPr="00090F37">
                        <w:rPr>
                          <w:sz w:val="72"/>
                          <w:szCs w:val="72"/>
                        </w:rPr>
                        <w:t>ABDOULAYE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-168275</wp:posOffset>
                </wp:positionV>
                <wp:extent cx="2072640" cy="1064895"/>
                <wp:effectExtent l="6350" t="10795" r="6985" b="10160"/>
                <wp:wrapNone/>
                <wp:docPr id="2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E53" w:rsidRPr="00752E53" w:rsidRDefault="00752E53" w:rsidP="00F51E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A26B7" w:rsidRPr="00F51EEC" w:rsidRDefault="00752E53" w:rsidP="00F51EEC">
                            <w:pPr>
                              <w:rPr>
                                <w:szCs w:val="8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51EEC" w:rsidRPr="00090F37">
                              <w:rPr>
                                <w:sz w:val="72"/>
                                <w:szCs w:val="72"/>
                              </w:rPr>
                              <w:t>YOUSSOU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5" style="position:absolute;margin-left:157.2pt;margin-top:-13.25pt;width:163.2pt;height:83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">
                <v:textbox>
                  <w:txbxContent>
                    <w:p w:rsidR="00752E53" w:rsidRPr="00752E53" w:rsidRDefault="00752E53" w:rsidP="00F51EEC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AA26B7" w:rsidRPr="00F51EEC" w:rsidRDefault="00752E53" w:rsidP="00F51EEC">
                      <w:pPr>
                        <w:rPr>
                          <w:szCs w:val="8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F51EEC" w:rsidRPr="00090F37">
                        <w:rPr>
                          <w:sz w:val="72"/>
                          <w:szCs w:val="72"/>
                        </w:rPr>
                        <w:t>YOUSSOU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-151130</wp:posOffset>
                </wp:positionV>
                <wp:extent cx="2072640" cy="1047750"/>
                <wp:effectExtent l="12065" t="8890" r="10795" b="10160"/>
                <wp:wrapNone/>
                <wp:docPr id="2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E53" w:rsidRPr="00752E53" w:rsidRDefault="00752E53" w:rsidP="00F51EE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2344E" w:rsidRPr="00F51EEC" w:rsidRDefault="00F2344E" w:rsidP="00F51EE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F51EEC">
                              <w:rPr>
                                <w:sz w:val="72"/>
                                <w:szCs w:val="72"/>
                              </w:rPr>
                              <w:t>PAUL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6" style="position:absolute;margin-left:-29.1pt;margin-top:-11.9pt;width:163.2pt;height:8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">
                <v:textbox>
                  <w:txbxContent>
                    <w:p w:rsidR="00752E53" w:rsidRPr="00752E53" w:rsidRDefault="00752E53" w:rsidP="00F51EE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2344E" w:rsidRPr="00F51EEC" w:rsidRDefault="00F2344E" w:rsidP="00F51EE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F51EEC">
                        <w:rPr>
                          <w:sz w:val="72"/>
                          <w:szCs w:val="72"/>
                        </w:rPr>
                        <w:t>PAUL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1140460</wp:posOffset>
                </wp:positionV>
                <wp:extent cx="2072640" cy="814705"/>
                <wp:effectExtent l="5715" t="5080" r="7620" b="8890"/>
                <wp:wrapNone/>
                <wp:docPr id="21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E53" w:rsidRDefault="00752E53" w:rsidP="00752E53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VERT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57" style="position:absolute;margin-left:-14.6pt;margin-top:89.8pt;width:163.2pt;height:64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">
                <v:textbox>
                  <w:txbxContent>
                    <w:p w:rsidR="00752E53" w:rsidRDefault="00752E53" w:rsidP="00752E53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VERT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7121525</wp:posOffset>
                </wp:positionH>
                <wp:positionV relativeFrom="paragraph">
                  <wp:posOffset>1140460</wp:posOffset>
                </wp:positionV>
                <wp:extent cx="2072640" cy="814705"/>
                <wp:effectExtent l="6985" t="5080" r="6350" b="8890"/>
                <wp:wrapNone/>
                <wp:docPr id="1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840EE2" w:rsidRDefault="00F2344E" w:rsidP="00F2344E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840EE2">
                              <w:rPr>
                                <w:sz w:val="80"/>
                                <w:szCs w:val="80"/>
                              </w:rPr>
                              <w:t>ROUGE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58" style="position:absolute;margin-left:560.75pt;margin-top:89.8pt;width:163.2pt;height:64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">
                <v:textbox>
                  <w:txbxContent>
                    <w:p w:rsidR="00F2344E" w:rsidRPr="00840EE2" w:rsidRDefault="00F2344E" w:rsidP="00F2344E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840EE2">
                        <w:rPr>
                          <w:sz w:val="80"/>
                          <w:szCs w:val="80"/>
                        </w:rPr>
                        <w:t>ROUGE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1140460</wp:posOffset>
                </wp:positionV>
                <wp:extent cx="2072640" cy="814705"/>
                <wp:effectExtent l="7620" t="5080" r="5715" b="8890"/>
                <wp:wrapNone/>
                <wp:docPr id="1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Default="00F2344E" w:rsidP="00F2344E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J</w:t>
                            </w:r>
                            <w:r w:rsidRPr="00840EE2">
                              <w:rPr>
                                <w:sz w:val="80"/>
                                <w:szCs w:val="80"/>
                              </w:rPr>
                              <w:t>AUNE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59" style="position:absolute;margin-left:370.3pt;margin-top:89.8pt;width:163.2pt;height:6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">
                <v:textbox>
                  <w:txbxContent>
                    <w:p w:rsidR="00F2344E" w:rsidRDefault="00F2344E" w:rsidP="00F2344E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J</w:t>
                      </w:r>
                      <w:r w:rsidRPr="00840EE2">
                        <w:rPr>
                          <w:sz w:val="80"/>
                          <w:szCs w:val="80"/>
                        </w:rPr>
                        <w:t>AUNE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1140460</wp:posOffset>
                </wp:positionV>
                <wp:extent cx="2072640" cy="814705"/>
                <wp:effectExtent l="12700" t="5080" r="10160" b="8890"/>
                <wp:wrapNone/>
                <wp:docPr id="1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Default="00F2344E" w:rsidP="00F2344E">
                            <w:pPr>
                              <w:jc w:val="center"/>
                            </w:pPr>
                            <w:r w:rsidRPr="00840EE2">
                              <w:rPr>
                                <w:sz w:val="80"/>
                                <w:szCs w:val="80"/>
                              </w:rPr>
                              <w:t>BLEU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60" style="position:absolute;margin-left:169.7pt;margin-top:89.8pt;width:163.2pt;height:64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">
                <v:textbox>
                  <w:txbxContent>
                    <w:p w:rsidR="00F2344E" w:rsidRDefault="00F2344E" w:rsidP="00F2344E">
                      <w:pPr>
                        <w:jc w:val="center"/>
                      </w:pPr>
                      <w:r w:rsidRPr="00840EE2">
                        <w:rPr>
                          <w:sz w:val="80"/>
                          <w:szCs w:val="80"/>
                        </w:rPr>
                        <w:t>BLEU</w:t>
                      </w:r>
                    </w:p>
                  </w:txbxContent>
                </v:textbox>
              </v:rect>
            </w:pict>
          </mc:Fallback>
        </mc:AlternateContent>
      </w:r>
      <w:r w:rsidR="00F2344E">
        <w:rPr>
          <w:sz w:val="120"/>
          <w:szCs w:val="120"/>
        </w:rPr>
        <w:tab/>
      </w:r>
    </w:p>
    <w:p w:rsidR="00AA26B7" w:rsidRDefault="002632EC" w:rsidP="00E55EB4">
      <w:pPr>
        <w:tabs>
          <w:tab w:val="left" w:pos="11747"/>
        </w:tabs>
        <w:rPr>
          <w:sz w:val="120"/>
          <w:szCs w:val="120"/>
        </w:rPr>
      </w:pP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7825105</wp:posOffset>
                </wp:positionH>
                <wp:positionV relativeFrom="paragraph">
                  <wp:posOffset>1172845</wp:posOffset>
                </wp:positionV>
                <wp:extent cx="1383665" cy="1210310"/>
                <wp:effectExtent l="5715" t="5715" r="10795" b="12700"/>
                <wp:wrapNone/>
                <wp:docPr id="15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B4" w:rsidRPr="001527C4" w:rsidRDefault="00E55EB4" w:rsidP="00E55EB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61" style="position:absolute;margin-left:616.15pt;margin-top:92.35pt;width:108.95pt;height:95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">
                <v:textbox>
                  <w:txbxContent>
                    <w:p w:rsidR="00E55EB4" w:rsidRPr="001527C4" w:rsidRDefault="00E55EB4" w:rsidP="00E55EB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1172845</wp:posOffset>
                </wp:positionV>
                <wp:extent cx="1383665" cy="1210310"/>
                <wp:effectExtent l="13970" t="5715" r="12065" b="12700"/>
                <wp:wrapNone/>
                <wp:docPr id="14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B4" w:rsidRPr="001527C4" w:rsidRDefault="00E55EB4" w:rsidP="00E55EB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62" style="position:absolute;margin-left:451.8pt;margin-top:92.35pt;width:108.95pt;height:95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">
                <v:textbox>
                  <w:txbxContent>
                    <w:p w:rsidR="00E55EB4" w:rsidRPr="001527C4" w:rsidRDefault="00E55EB4" w:rsidP="00E55EB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1172845</wp:posOffset>
                </wp:positionV>
                <wp:extent cx="1383665" cy="1210310"/>
                <wp:effectExtent l="10795" t="5715" r="5715" b="12700"/>
                <wp:wrapNone/>
                <wp:docPr id="1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B4" w:rsidRPr="001527C4" w:rsidRDefault="00E55EB4" w:rsidP="00E55EB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63" style="position:absolute;margin-left:306.8pt;margin-top:92.35pt;width:108.95pt;height:95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">
                <v:textbox>
                  <w:txbxContent>
                    <w:p w:rsidR="00E55EB4" w:rsidRPr="001527C4" w:rsidRDefault="00E55EB4" w:rsidP="00E55EB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1172845</wp:posOffset>
                </wp:positionV>
                <wp:extent cx="1383665" cy="1210310"/>
                <wp:effectExtent l="10160" t="5715" r="6350" b="12700"/>
                <wp:wrapNone/>
                <wp:docPr id="12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B4" w:rsidRPr="001527C4" w:rsidRDefault="00E55EB4" w:rsidP="00E55EB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64" style="position:absolute;margin-left:153.75pt;margin-top:92.35pt;width:108.95pt;height:95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">
                <v:textbox>
                  <w:txbxContent>
                    <w:p w:rsidR="00E55EB4" w:rsidRPr="001527C4" w:rsidRDefault="00E55EB4" w:rsidP="00E55EB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1172845</wp:posOffset>
                </wp:positionV>
                <wp:extent cx="1383665" cy="1210310"/>
                <wp:effectExtent l="5715" t="5715" r="10795" b="12700"/>
                <wp:wrapNone/>
                <wp:docPr id="11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B4" w:rsidRPr="001527C4" w:rsidRDefault="00E55EB4" w:rsidP="00E55EB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65" style="position:absolute;margin-left:-14.6pt;margin-top:92.35pt;width:108.95pt;height:95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">
                <v:textbox>
                  <w:txbxContent>
                    <w:p w:rsidR="00E55EB4" w:rsidRPr="001527C4" w:rsidRDefault="00E55EB4" w:rsidP="00E55EB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AD5E42" w:rsidRDefault="00AD5E42" w:rsidP="00221EFB">
      <w:pPr>
        <w:tabs>
          <w:tab w:val="left" w:pos="9328"/>
        </w:tabs>
        <w:rPr>
          <w:sz w:val="120"/>
          <w:szCs w:val="120"/>
        </w:rPr>
      </w:pPr>
    </w:p>
    <w:p w:rsidR="00AD5E42" w:rsidRDefault="00AD5E42" w:rsidP="00221EFB">
      <w:pPr>
        <w:tabs>
          <w:tab w:val="left" w:pos="9328"/>
        </w:tabs>
        <w:rPr>
          <w:noProof/>
          <w:lang w:eastAsia="fr-FR"/>
        </w:rPr>
      </w:pPr>
    </w:p>
    <w:p w:rsidR="00AA26B7" w:rsidRDefault="002632EC" w:rsidP="00221EFB">
      <w:pPr>
        <w:tabs>
          <w:tab w:val="left" w:pos="9328"/>
        </w:tabs>
        <w:rPr>
          <w:sz w:val="120"/>
          <w:szCs w:val="120"/>
        </w:rPr>
      </w:pPr>
      <w:r>
        <w:rPr>
          <w:noProof/>
          <w:lang w:val="es-ES" w:eastAsia="es-ES"/>
        </w:rPr>
        <w:drawing>
          <wp:inline distT="0" distB="0" distL="0" distR="0">
            <wp:extent cx="1674495" cy="1638935"/>
            <wp:effectExtent l="0" t="0" r="1905" b="0"/>
            <wp:docPr id="4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E42">
        <w:rPr>
          <w:noProof/>
          <w:lang w:eastAsia="fr-FR"/>
        </w:rPr>
        <w:t xml:space="preserve">  </w:t>
      </w:r>
      <w:r>
        <w:rPr>
          <w:noProof/>
          <w:lang w:val="es-ES" w:eastAsia="es-ES"/>
        </w:rPr>
        <w:drawing>
          <wp:inline distT="0" distB="0" distL="0" distR="0">
            <wp:extent cx="1769110" cy="1449070"/>
            <wp:effectExtent l="0" t="0" r="2540" b="0"/>
            <wp:docPr id="4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E42">
        <w:rPr>
          <w:noProof/>
          <w:lang w:eastAsia="fr-FR"/>
        </w:rPr>
        <w:t xml:space="preserve">      </w:t>
      </w:r>
      <w:r>
        <w:rPr>
          <w:noProof/>
          <w:lang w:val="es-ES" w:eastAsia="es-ES"/>
        </w:rPr>
        <w:drawing>
          <wp:inline distT="0" distB="0" distL="0" distR="0">
            <wp:extent cx="1733550" cy="1638935"/>
            <wp:effectExtent l="0" t="0" r="0" b="0"/>
            <wp:docPr id="4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E42">
        <w:rPr>
          <w:noProof/>
          <w:lang w:eastAsia="fr-FR"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1769110" cy="1733550"/>
            <wp:effectExtent l="0" t="0" r="2540" b="0"/>
            <wp:docPr id="4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733550" cy="1638935"/>
            <wp:effectExtent l="0" t="0" r="0" b="0"/>
            <wp:docPr id="4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4E" w:rsidRPr="00A31A6E" w:rsidRDefault="002632EC" w:rsidP="00221EFB">
      <w:pPr>
        <w:tabs>
          <w:tab w:val="left" w:pos="9328"/>
        </w:tabs>
        <w:rPr>
          <w:sz w:val="120"/>
          <w:szCs w:val="120"/>
        </w:rPr>
      </w:pPr>
      <w:r>
        <w:rPr>
          <w:noProof/>
          <w:sz w:val="120"/>
          <w:szCs w:val="1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554355</wp:posOffset>
                </wp:positionV>
                <wp:extent cx="2615565" cy="1439545"/>
                <wp:effectExtent l="9525" t="13970" r="13335" b="13335"/>
                <wp:wrapNone/>
                <wp:docPr id="9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556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E42" w:rsidRPr="001527C4" w:rsidRDefault="00AD5E42" w:rsidP="00AD5E42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br/>
                            </w:r>
                            <w:r w:rsidRPr="001527C4">
                              <w:rPr>
                                <w:sz w:val="60"/>
                                <w:szCs w:val="60"/>
                              </w:rPr>
                              <w:t>DIMANCHE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66" style="position:absolute;margin-left:265.25pt;margin-top:43.65pt;width:205.95pt;height:113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">
                <v:textbox>
                  <w:txbxContent>
                    <w:p w:rsidR="00AD5E42" w:rsidRPr="001527C4" w:rsidRDefault="00AD5E42" w:rsidP="00AD5E42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br/>
                      </w:r>
                      <w:r w:rsidRPr="001527C4">
                        <w:rPr>
                          <w:sz w:val="60"/>
                          <w:szCs w:val="60"/>
                        </w:rPr>
                        <w:t>DIMANCHE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7027545</wp:posOffset>
                </wp:positionH>
                <wp:positionV relativeFrom="paragraph">
                  <wp:posOffset>922655</wp:posOffset>
                </wp:positionV>
                <wp:extent cx="2339340" cy="692785"/>
                <wp:effectExtent l="13970" t="13970" r="8890" b="7620"/>
                <wp:wrapNone/>
                <wp:docPr id="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FF235E" w:rsidRDefault="00F2344E" w:rsidP="00F2344E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FF235E">
                              <w:rPr>
                                <w:sz w:val="80"/>
                                <w:szCs w:val="80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67" style="position:absolute;margin-left:553.35pt;margin-top:72.65pt;width:184.2pt;height:54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">
                <v:textbox>
                  <w:txbxContent>
                    <w:p w:rsidR="00F2344E" w:rsidRPr="00FF235E" w:rsidRDefault="00F2344E" w:rsidP="00F2344E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FF235E">
                        <w:rPr>
                          <w:sz w:val="80"/>
                          <w:szCs w:val="80"/>
                        </w:rPr>
                        <w:t>DANCE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7251065</wp:posOffset>
                </wp:positionH>
                <wp:positionV relativeFrom="paragraph">
                  <wp:posOffset>2997200</wp:posOffset>
                </wp:positionV>
                <wp:extent cx="1936115" cy="770255"/>
                <wp:effectExtent l="7620" t="8255" r="8890" b="12065"/>
                <wp:wrapNone/>
                <wp:docPr id="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115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AD5E42" w:rsidRDefault="00F51EEC" w:rsidP="00AD5E42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68" style="position:absolute;margin-left:570.95pt;margin-top:236pt;width:152.45pt;height:60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">
                <v:textbox>
                  <w:txbxContent>
                    <w:p w:rsidR="00F2344E" w:rsidRPr="00AD5E42" w:rsidRDefault="00F51EEC" w:rsidP="00AD5E42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LIT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2997200</wp:posOffset>
                </wp:positionV>
                <wp:extent cx="2743200" cy="770255"/>
                <wp:effectExtent l="5080" t="8255" r="13970" b="12065"/>
                <wp:wrapNone/>
                <wp:docPr id="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AA26B7" w:rsidRDefault="00752E53" w:rsidP="00AD5E42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 xml:space="preserve">  </w:t>
                            </w:r>
                            <w:r w:rsidR="00F2344E" w:rsidRPr="00AA26B7">
                              <w:rPr>
                                <w:sz w:val="80"/>
                                <w:szCs w:val="80"/>
                              </w:rPr>
                              <w:t>BEIGNETS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69" style="position:absolute;margin-left:265.25pt;margin-top:236pt;width:3in;height:60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">
                <v:textbox>
                  <w:txbxContent>
                    <w:p w:rsidR="00F2344E" w:rsidRPr="00AA26B7" w:rsidRDefault="00752E53" w:rsidP="00AD5E42">
                      <w:pPr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 xml:space="preserve">  </w:t>
                      </w:r>
                      <w:r w:rsidR="00F2344E" w:rsidRPr="00AA26B7">
                        <w:rPr>
                          <w:sz w:val="80"/>
                          <w:szCs w:val="80"/>
                        </w:rPr>
                        <w:t>BEIGNETS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2997200</wp:posOffset>
                </wp:positionV>
                <wp:extent cx="2339340" cy="770255"/>
                <wp:effectExtent l="12700" t="8255" r="10160" b="12065"/>
                <wp:wrapNone/>
                <wp:docPr id="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FF235E" w:rsidRDefault="00F2344E" w:rsidP="00AD5E42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FF235E">
                              <w:rPr>
                                <w:sz w:val="80"/>
                                <w:szCs w:val="80"/>
                              </w:rPr>
                              <w:t>MANGE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70" style="position:absolute;margin-left:.9pt;margin-top:236pt;width:184.2pt;height:60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">
                <v:textbox>
                  <w:txbxContent>
                    <w:p w:rsidR="00F2344E" w:rsidRPr="00FF235E" w:rsidRDefault="00F2344E" w:rsidP="00AD5E42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FF235E">
                        <w:rPr>
                          <w:sz w:val="80"/>
                          <w:szCs w:val="80"/>
                        </w:rPr>
                        <w:t>MANGE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4386580</wp:posOffset>
                </wp:positionV>
                <wp:extent cx="1926590" cy="770255"/>
                <wp:effectExtent l="12700" t="11430" r="13335" b="8890"/>
                <wp:wrapNone/>
                <wp:docPr id="4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853" w:rsidRPr="00FF235E" w:rsidRDefault="007F4853" w:rsidP="007F485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JOUE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71" style="position:absolute;margin-left:11.15pt;margin-top:345.4pt;width:151.7pt;height:60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">
                <v:textbox>
                  <w:txbxContent>
                    <w:p w:rsidR="007F4853" w:rsidRPr="00FF235E" w:rsidRDefault="007F4853" w:rsidP="007F485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JOUE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7251065</wp:posOffset>
                </wp:positionH>
                <wp:positionV relativeFrom="paragraph">
                  <wp:posOffset>4446270</wp:posOffset>
                </wp:positionV>
                <wp:extent cx="2115820" cy="710565"/>
                <wp:effectExtent l="5715" t="6350" r="12065" b="6985"/>
                <wp:wrapNone/>
                <wp:docPr id="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582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85" w:rsidRPr="00AA26B7" w:rsidRDefault="007F4853" w:rsidP="007F4853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F51EEC">
                              <w:rPr>
                                <w:sz w:val="80"/>
                                <w:szCs w:val="80"/>
                              </w:rPr>
                              <w:t>ECRIT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72" style="position:absolute;margin-left:570.95pt;margin-top:350.1pt;width:166.6pt;height:55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">
                <v:textbox>
                  <w:txbxContent>
                    <w:p w:rsidR="009F5685" w:rsidRPr="00AA26B7" w:rsidRDefault="007F4853" w:rsidP="007F4853">
                      <w:pPr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 xml:space="preserve">   </w:t>
                      </w:r>
                      <w:r w:rsidR="00F51EEC">
                        <w:rPr>
                          <w:sz w:val="80"/>
                          <w:szCs w:val="80"/>
                        </w:rPr>
                        <w:t>ECRI</w:t>
                      </w:r>
                      <w:bookmarkStart w:id="1" w:name="_GoBack"/>
                      <w:r w:rsidR="00F51EEC">
                        <w:rPr>
                          <w:sz w:val="80"/>
                          <w:szCs w:val="80"/>
                        </w:rPr>
                        <w:t>T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4386580</wp:posOffset>
                </wp:positionV>
                <wp:extent cx="2339340" cy="770255"/>
                <wp:effectExtent l="11430" t="5715" r="11430" b="5080"/>
                <wp:wrapNone/>
                <wp:docPr id="2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853" w:rsidRPr="00FF235E" w:rsidRDefault="007F4853" w:rsidP="007F485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BALLON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73" style="position:absolute;margin-left:274.5pt;margin-top:345.4pt;width:184.2pt;height:60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">
                <v:textbox>
                  <w:txbxContent>
                    <w:p w:rsidR="007F4853" w:rsidRPr="00FF235E" w:rsidRDefault="007F4853" w:rsidP="007F485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BALLON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483235</wp:posOffset>
                </wp:positionV>
                <wp:extent cx="2615565" cy="1439545"/>
                <wp:effectExtent l="12700" t="13970" r="10160" b="13335"/>
                <wp:wrapNone/>
                <wp:docPr id="1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556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E42" w:rsidRPr="001527C4" w:rsidRDefault="00AD5E42" w:rsidP="00AD5E42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br/>
                              <w:t xml:space="preserve">      </w:t>
                            </w:r>
                            <w:r w:rsidRPr="001527C4">
                              <w:rPr>
                                <w:sz w:val="60"/>
                                <w:szCs w:val="60"/>
                              </w:rPr>
                              <w:t>SAMEDI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74" style="position:absolute;margin-left:-14.05pt;margin-top:38.05pt;width:205.95pt;height:113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">
                <v:textbox>
                  <w:txbxContent>
                    <w:p w:rsidR="00AD5E42" w:rsidRPr="001527C4" w:rsidRDefault="00AD5E42" w:rsidP="00AD5E42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br/>
                        <w:t xml:space="preserve">      </w:t>
                      </w:r>
                      <w:r w:rsidRPr="001527C4">
                        <w:rPr>
                          <w:sz w:val="60"/>
                          <w:szCs w:val="60"/>
                        </w:rPr>
                        <w:t>SAMEDI</w:t>
                      </w:r>
                    </w:p>
                  </w:txbxContent>
                </v:textbox>
              </v:rect>
            </w:pict>
          </mc:Fallback>
        </mc:AlternateContent>
      </w:r>
    </w:p>
    <w:sectPr w:rsidR="00F2344E" w:rsidRPr="00A31A6E" w:rsidSect="002632EC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6838" w:h="11906" w:orient="landscape"/>
      <w:pgMar w:top="1021" w:right="1021" w:bottom="1021" w:left="1021" w:header="709" w:footer="2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1E7" w:rsidRDefault="001301E7" w:rsidP="00221EFB">
      <w:pPr>
        <w:spacing w:after="0" w:line="240" w:lineRule="auto"/>
      </w:pPr>
      <w:r>
        <w:separator/>
      </w:r>
    </w:p>
  </w:endnote>
  <w:endnote w:type="continuationSeparator" w:id="0">
    <w:p w:rsidR="001301E7" w:rsidRDefault="001301E7" w:rsidP="00221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CBB" w:rsidRDefault="00237CB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2EC" w:rsidRPr="002632EC" w:rsidRDefault="002632EC" w:rsidP="002632EC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bookmarkStart w:id="0" w:name="_GoBack"/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2632EC" w:rsidRPr="002632EC" w:rsidRDefault="002632EC" w:rsidP="00237CBB">
    <w:pPr>
      <w:pStyle w:val="Piedepgina"/>
      <w:tabs>
        <w:tab w:val="center" w:pos="7398"/>
        <w:tab w:val="left" w:pos="11258"/>
      </w:tabs>
      <w:jc w:val="center"/>
      <w:rPr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J’aime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Rever</w:t>
    </w:r>
    <w:proofErr w:type="spellEnd"/>
    <w:r w:rsidR="00237CBB">
      <w:rPr>
        <w:rFonts w:ascii="Tahoma" w:hAnsi="Tahoma" w:cs="Tahoma"/>
        <w:bCs/>
        <w:color w:val="000000"/>
        <w:sz w:val="20"/>
        <w:szCs w:val="20"/>
      </w:rPr>
      <w:t xml:space="preserve"> (</w:t>
    </w:r>
    <w:r w:rsidR="00237CBB" w:rsidRPr="00237CBB">
      <w:rPr>
        <w:rFonts w:ascii="Tahoma" w:hAnsi="Tahoma" w:cs="Tahoma"/>
        <w:bCs/>
        <w:color w:val="000000"/>
        <w:sz w:val="20"/>
        <w:szCs w:val="20"/>
      </w:rPr>
      <w:t>www.facebook.com/asociacionjaimerever/</w:t>
    </w:r>
    <w:r w:rsidR="00237CBB">
      <w:rPr>
        <w:rFonts w:ascii="Tahoma" w:hAnsi="Tahoma" w:cs="Tahoma"/>
        <w:bCs/>
        <w:color w:val="000000"/>
        <w:sz w:val="20"/>
        <w:szCs w:val="20"/>
      </w:rPr>
      <w:t>)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CBB" w:rsidRDefault="00237CB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1E7" w:rsidRDefault="001301E7" w:rsidP="00221EFB">
      <w:pPr>
        <w:spacing w:after="0" w:line="240" w:lineRule="auto"/>
      </w:pPr>
      <w:r>
        <w:separator/>
      </w:r>
    </w:p>
  </w:footnote>
  <w:footnote w:type="continuationSeparator" w:id="0">
    <w:p w:rsidR="001301E7" w:rsidRDefault="001301E7" w:rsidP="00221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CBB" w:rsidRDefault="00237CB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CBB" w:rsidRDefault="00237CB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CBB" w:rsidRDefault="00237CB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E42"/>
    <w:rsid w:val="00053488"/>
    <w:rsid w:val="00090F37"/>
    <w:rsid w:val="000B1C44"/>
    <w:rsid w:val="001301E7"/>
    <w:rsid w:val="001527C4"/>
    <w:rsid w:val="0015320B"/>
    <w:rsid w:val="002015E3"/>
    <w:rsid w:val="00221EFB"/>
    <w:rsid w:val="00237CBB"/>
    <w:rsid w:val="00260059"/>
    <w:rsid w:val="002632EC"/>
    <w:rsid w:val="002A573A"/>
    <w:rsid w:val="002F7674"/>
    <w:rsid w:val="002F78F4"/>
    <w:rsid w:val="003E02B6"/>
    <w:rsid w:val="00416EF4"/>
    <w:rsid w:val="004C5266"/>
    <w:rsid w:val="004F213F"/>
    <w:rsid w:val="00556B8E"/>
    <w:rsid w:val="005719C4"/>
    <w:rsid w:val="005B47DC"/>
    <w:rsid w:val="005E15B0"/>
    <w:rsid w:val="00624AFD"/>
    <w:rsid w:val="006357D9"/>
    <w:rsid w:val="006606A8"/>
    <w:rsid w:val="00752E53"/>
    <w:rsid w:val="00791B85"/>
    <w:rsid w:val="00796420"/>
    <w:rsid w:val="007C5303"/>
    <w:rsid w:val="007F4853"/>
    <w:rsid w:val="00806505"/>
    <w:rsid w:val="00827405"/>
    <w:rsid w:val="00840EE2"/>
    <w:rsid w:val="00842F44"/>
    <w:rsid w:val="00846073"/>
    <w:rsid w:val="0093074A"/>
    <w:rsid w:val="009409DF"/>
    <w:rsid w:val="00943CF5"/>
    <w:rsid w:val="009D684C"/>
    <w:rsid w:val="009E2379"/>
    <w:rsid w:val="009F5685"/>
    <w:rsid w:val="00A30156"/>
    <w:rsid w:val="00A31A6E"/>
    <w:rsid w:val="00AA26B7"/>
    <w:rsid w:val="00AD5E42"/>
    <w:rsid w:val="00B80CED"/>
    <w:rsid w:val="00C46ED0"/>
    <w:rsid w:val="00C56317"/>
    <w:rsid w:val="00C6545B"/>
    <w:rsid w:val="00CD014E"/>
    <w:rsid w:val="00D053C1"/>
    <w:rsid w:val="00D05750"/>
    <w:rsid w:val="00D05754"/>
    <w:rsid w:val="00D23283"/>
    <w:rsid w:val="00D502F5"/>
    <w:rsid w:val="00D846BB"/>
    <w:rsid w:val="00D96C9B"/>
    <w:rsid w:val="00DD0D2F"/>
    <w:rsid w:val="00E148C2"/>
    <w:rsid w:val="00E55EB4"/>
    <w:rsid w:val="00E87264"/>
    <w:rsid w:val="00F21EA9"/>
    <w:rsid w:val="00F2344E"/>
    <w:rsid w:val="00F51EEC"/>
    <w:rsid w:val="00F54516"/>
    <w:rsid w:val="00FF235E"/>
    <w:rsid w:val="00FF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51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1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EFB"/>
  </w:style>
  <w:style w:type="paragraph" w:styleId="Piedepgina">
    <w:name w:val="footer"/>
    <w:basedOn w:val="Normal"/>
    <w:link w:val="PiedepginaCar"/>
    <w:uiPriority w:val="99"/>
    <w:unhideWhenUsed/>
    <w:rsid w:val="00221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EFB"/>
  </w:style>
  <w:style w:type="paragraph" w:styleId="Textodeglobo">
    <w:name w:val="Balloon Text"/>
    <w:basedOn w:val="Normal"/>
    <w:link w:val="TextodegloboCar"/>
    <w:uiPriority w:val="99"/>
    <w:semiHidden/>
    <w:unhideWhenUsed/>
    <w:rsid w:val="0015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7C4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2632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51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1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EFB"/>
  </w:style>
  <w:style w:type="paragraph" w:styleId="Piedepgina">
    <w:name w:val="footer"/>
    <w:basedOn w:val="Normal"/>
    <w:link w:val="PiedepginaCar"/>
    <w:uiPriority w:val="99"/>
    <w:unhideWhenUsed/>
    <w:rsid w:val="00221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EFB"/>
  </w:style>
  <w:style w:type="paragraph" w:styleId="Textodeglobo">
    <w:name w:val="Balloon Text"/>
    <w:basedOn w:val="Normal"/>
    <w:link w:val="TextodegloboCar"/>
    <w:uiPriority w:val="99"/>
    <w:semiHidden/>
    <w:unhideWhenUsed/>
    <w:rsid w:val="0015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7C4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2632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9" Type="http://schemas.openxmlformats.org/officeDocument/2006/relationships/image" Target="media/image130.emf"/><Relationship Id="rId21" Type="http://schemas.openxmlformats.org/officeDocument/2006/relationships/oleObject" Target="embeddings/oleObject2.bin"/><Relationship Id="rId34" Type="http://schemas.openxmlformats.org/officeDocument/2006/relationships/image" Target="media/image11.emf"/><Relationship Id="rId42" Type="http://schemas.openxmlformats.org/officeDocument/2006/relationships/image" Target="media/image140.png"/><Relationship Id="rId47" Type="http://schemas.openxmlformats.org/officeDocument/2006/relationships/image" Target="media/image160.jpeg"/><Relationship Id="rId50" Type="http://schemas.openxmlformats.org/officeDocument/2006/relationships/image" Target="media/image18.jpeg"/><Relationship Id="rId55" Type="http://schemas.openxmlformats.org/officeDocument/2006/relationships/oleObject" Target="embeddings/oleObject10.bin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0.png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7.bin"/><Relationship Id="rId54" Type="http://schemas.openxmlformats.org/officeDocument/2006/relationships/image" Target="media/image190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24" Type="http://schemas.openxmlformats.org/officeDocument/2006/relationships/image" Target="media/image70.png"/><Relationship Id="rId32" Type="http://schemas.openxmlformats.org/officeDocument/2006/relationships/image" Target="media/image10.emf"/><Relationship Id="rId37" Type="http://schemas.openxmlformats.org/officeDocument/2006/relationships/image" Target="media/image120.emf"/><Relationship Id="rId40" Type="http://schemas.openxmlformats.org/officeDocument/2006/relationships/image" Target="media/image14.png"/><Relationship Id="rId45" Type="http://schemas.openxmlformats.org/officeDocument/2006/relationships/image" Target="media/image150.jpeg"/><Relationship Id="rId53" Type="http://schemas.openxmlformats.org/officeDocument/2006/relationships/oleObject" Target="embeddings/oleObject9.bin"/><Relationship Id="rId58" Type="http://schemas.openxmlformats.org/officeDocument/2006/relationships/image" Target="media/image2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oleObject" Target="embeddings/oleObject3.bin"/><Relationship Id="rId28" Type="http://schemas.openxmlformats.org/officeDocument/2006/relationships/image" Target="media/image80.png"/><Relationship Id="rId36" Type="http://schemas.openxmlformats.org/officeDocument/2006/relationships/image" Target="media/image12.emf"/><Relationship Id="rId49" Type="http://schemas.openxmlformats.org/officeDocument/2006/relationships/image" Target="media/image170.png"/><Relationship Id="rId57" Type="http://schemas.openxmlformats.org/officeDocument/2006/relationships/image" Target="media/image200.jpeg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1.bin"/><Relationship Id="rId31" Type="http://schemas.openxmlformats.org/officeDocument/2006/relationships/image" Target="media/image90.emf"/><Relationship Id="rId44" Type="http://schemas.openxmlformats.org/officeDocument/2006/relationships/image" Target="media/image15.jpeg"/><Relationship Id="rId52" Type="http://schemas.openxmlformats.org/officeDocument/2006/relationships/image" Target="media/image19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openxmlformats.org/officeDocument/2006/relationships/oleObject" Target="embeddings/oleObject5.bin"/><Relationship Id="rId30" Type="http://schemas.openxmlformats.org/officeDocument/2006/relationships/image" Target="media/image9.emf"/><Relationship Id="rId35" Type="http://schemas.openxmlformats.org/officeDocument/2006/relationships/image" Target="media/image110.emf"/><Relationship Id="rId43" Type="http://schemas.openxmlformats.org/officeDocument/2006/relationships/oleObject" Target="embeddings/oleObject8.bin"/><Relationship Id="rId48" Type="http://schemas.openxmlformats.org/officeDocument/2006/relationships/image" Target="media/image17.png"/><Relationship Id="rId56" Type="http://schemas.openxmlformats.org/officeDocument/2006/relationships/image" Target="media/image20.jpeg"/><Relationship Id="rId64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180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0.png"/><Relationship Id="rId25" Type="http://schemas.openxmlformats.org/officeDocument/2006/relationships/oleObject" Target="embeddings/oleObject4.bin"/><Relationship Id="rId33" Type="http://schemas.openxmlformats.org/officeDocument/2006/relationships/image" Target="media/image100.emf"/><Relationship Id="rId38" Type="http://schemas.openxmlformats.org/officeDocument/2006/relationships/image" Target="media/image13.emf"/><Relationship Id="rId46" Type="http://schemas.openxmlformats.org/officeDocument/2006/relationships/image" Target="media/image16.jpeg"/><Relationship Id="rId5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Documents\livre%20ecole%20foto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B57AE-094A-4755-82FD-EA15E514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livre ecole foto</Template>
  <TotalTime>2</TotalTime>
  <Pages>8</Pages>
  <Words>82</Words>
  <Characters>457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JMMR</cp:lastModifiedBy>
  <cp:revision>3</cp:revision>
  <dcterms:created xsi:type="dcterms:W3CDTF">2017-07-20T05:22:00Z</dcterms:created>
  <dcterms:modified xsi:type="dcterms:W3CDTF">2017-07-20T05:36:00Z</dcterms:modified>
</cp:coreProperties>
</file>